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FC" w:rsidRDefault="00B70BF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4" o:spid="_x0000_s1026" type="#_x0000_t75" style="position:absolute;margin-left:327.05pt;margin-top:9pt;width:133.45pt;height:161.75pt;z-index:-251635712;visibility:visible">
            <v:imagedata r:id="rId5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7" type="#_x0000_t202" style="position:absolute;margin-left:290.65pt;margin-top:-24pt;width:225pt;height:610.8pt;z-index:25164288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q8+QIAAIgGAAAOAAAAZHJzL2Uyb0RvYy54bWysVW1vmzAQ/j5p/8HydwokvAWVVgmBaVL3&#10;IrX7AQ6YYA1sZrsl3bT/vrNJWtLtw7SOSJZfzufnuXv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" filled="f" fillcolor="#fffffe" stroked="f" strokecolor="#212120" insetpen="t">
            <v:textbox inset="2.88pt,2.88pt,2.88pt,2.88pt">
              <w:txbxContent>
                <w:p w:rsidR="00B70BFC" w:rsidRPr="008C73EC" w:rsidRDefault="00B70BFC" w:rsidP="006A6E84">
                  <w:pPr>
                    <w:widowControl w:val="0"/>
                    <w:spacing w:line="200" w:lineRule="exact"/>
                    <w:jc w:val="center"/>
                    <w:rPr>
                      <w:rFonts w:ascii="Arial" w:hAnsi="Arial" w:cs="Arial"/>
                      <w:b/>
                      <w:color w:val="FFFFFE"/>
                      <w:w w:val="90"/>
                      <w:sz w:val="24"/>
                      <w:szCs w:val="24"/>
                      <w:lang/>
                    </w:rPr>
                  </w:pPr>
                  <w:r w:rsidRPr="008C73EC">
                    <w:rPr>
                      <w:rFonts w:ascii="Arial" w:hAnsi="Arial" w:cs="Arial"/>
                      <w:b/>
                      <w:color w:val="FFFFFE"/>
                      <w:w w:val="90"/>
                      <w:sz w:val="24"/>
                      <w:szCs w:val="24"/>
                      <w:lang/>
                    </w:rPr>
                    <w:t>800 North Vineyard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20"/>
                  </w:tblGrid>
                  <w:tr w:rsidR="00B70BFC" w:rsidRPr="009D0E5E" w:rsidTr="003A505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B70BFC" w:rsidRPr="006F7575" w:rsidRDefault="00B70BFC" w:rsidP="006A6E8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977AF"/>
                            <w:kern w:val="0"/>
                            <w:sz w:val="26"/>
                            <w:szCs w:val="26"/>
                            <w:u w:val="single"/>
                          </w:rPr>
                        </w:pPr>
                      </w:p>
                      <w:p w:rsidR="00B70BFC" w:rsidRPr="009D0E5E" w:rsidRDefault="00B70BFC" w:rsidP="006A6E8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977AF"/>
                            <w:kern w:val="0"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</w:tr>
                </w:tbl>
                <w:p w:rsidR="00B70BFC" w:rsidRPr="009D0E5E" w:rsidRDefault="00B70BFC" w:rsidP="006A6E84">
                  <w:pPr>
                    <w:jc w:val="center"/>
                    <w:rPr>
                      <w:vanish/>
                      <w:color w:val="auto"/>
                      <w:kern w:val="0"/>
                      <w:sz w:val="26"/>
                      <w:szCs w:val="26"/>
                    </w:rPr>
                  </w:pPr>
                </w:p>
                <w:tbl>
                  <w:tblPr>
                    <w:tblW w:w="4894" w:type="pct"/>
                    <w:tblCellSpacing w:w="0" w:type="dxa"/>
                    <w:tblInd w:w="90" w:type="dxa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4306"/>
                  </w:tblGrid>
                  <w:tr w:rsidR="00B70BFC" w:rsidRPr="00047015" w:rsidTr="003A505C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B70BFC" w:rsidRDefault="00B70BFC" w:rsidP="00B652A7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B70BFC" w:rsidRDefault="00B70BFC" w:rsidP="00B652A7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B70BFC" w:rsidRPr="00047015" w:rsidRDefault="00B70BFC" w:rsidP="006A6E84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</w:pPr>
                      </w:p>
                      <w:p w:rsidR="00B70BFC" w:rsidRPr="00047015" w:rsidRDefault="00B70BFC" w:rsidP="006A6E84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</w:pPr>
                      </w:p>
                      <w:p w:rsidR="00B70BFC" w:rsidRPr="00047015" w:rsidRDefault="00B70BFC" w:rsidP="006A6E84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4977AF"/>
                            <w:kern w:val="0"/>
                            <w:sz w:val="26"/>
                            <w:szCs w:val="26"/>
                          </w:rPr>
                        </w:pPr>
                      </w:p>
                      <w:p w:rsidR="00B70BFC" w:rsidRDefault="00B70BFC" w:rsidP="006A6E84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4977AF"/>
                            <w:kern w:val="0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B70BFC" w:rsidRPr="00047015" w:rsidRDefault="00B70BFC" w:rsidP="00453F73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  <w:sz w:val="24"/>
                            <w:szCs w:val="24"/>
                          </w:rPr>
                          <w:t>Jason R. Woods</w:t>
                        </w:r>
                        <w:r w:rsidRPr="00047015"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  <w:sz w:val="24"/>
                            <w:szCs w:val="24"/>
                          </w:rPr>
                          <w:t>, Director</w:t>
                        </w:r>
                      </w:p>
                      <w:p w:rsidR="00B70BFC" w:rsidRPr="00047015" w:rsidRDefault="00B70BFC" w:rsidP="00453F73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</w:pPr>
                        <w:r w:rsidRPr="00047015"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  <w:t>36</w:t>
                        </w:r>
                        <w:r w:rsidRPr="00047015"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  <w:vertAlign w:val="superscript"/>
                          </w:rPr>
                          <w:t>th</w:t>
                        </w:r>
                        <w:r w:rsidRPr="00047015"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  <w:t>, 156</w:t>
                        </w:r>
                        <w:r w:rsidRPr="00047015"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  <w:vertAlign w:val="superscript"/>
                          </w:rPr>
                          <w:t>th</w:t>
                        </w:r>
                        <w:r w:rsidRPr="00047015"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  <w:t xml:space="preserve"> &amp; 343</w:t>
                        </w:r>
                        <w:r w:rsidRPr="00047015"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  <w:vertAlign w:val="superscript"/>
                          </w:rPr>
                          <w:t>rd</w:t>
                        </w:r>
                        <w:r w:rsidRPr="00047015"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  <w:t xml:space="preserve"> Judicial District Community Supervision and Corrections Department</w:t>
                        </w:r>
                      </w:p>
                      <w:p w:rsidR="00B70BFC" w:rsidRDefault="00B70BFC" w:rsidP="00453F73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</w:pPr>
                      </w:p>
                      <w:p w:rsidR="00B70BFC" w:rsidRDefault="00B70BFC" w:rsidP="00453F73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</w:pPr>
                      </w:p>
                      <w:p w:rsidR="00B70BFC" w:rsidRPr="00047015" w:rsidRDefault="00B70BFC" w:rsidP="00453F73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color w:val="auto"/>
                            <w:kern w:val="0"/>
                          </w:rPr>
                        </w:pPr>
                      </w:p>
                      <w:p w:rsidR="00B70BFC" w:rsidRPr="00047015" w:rsidRDefault="00B70BFC" w:rsidP="006A6E84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4977AF"/>
                            <w:kern w:val="0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B70BFC" w:rsidRPr="001A0D5A" w:rsidRDefault="00B70BFC" w:rsidP="00144587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ahoma" w:hAnsi="Tahoma" w:cs="Tahoma"/>
                            <w:color w:val="FFFFFF"/>
                            <w:kern w:val="0"/>
                            <w:sz w:val="24"/>
                            <w:szCs w:val="24"/>
                          </w:rPr>
                        </w:pPr>
                        <w:r w:rsidRPr="00047015">
                          <w:rPr>
                            <w:rFonts w:ascii="Tahoma" w:hAnsi="Tahoma" w:cs="Tahoma"/>
                            <w:b/>
                            <w:bCs/>
                            <w:color w:val="4977AF"/>
                            <w:kern w:val="0"/>
                            <w:sz w:val="24"/>
                            <w:szCs w:val="24"/>
                            <w:u w:val="single"/>
                          </w:rPr>
                          <w:t>VISION STATEMENT</w:t>
                        </w:r>
                      </w:p>
                      <w:p w:rsidR="00B70BFC" w:rsidRPr="001A0D5A" w:rsidRDefault="00B70BFC" w:rsidP="00B652A7">
                        <w:pPr>
                          <w:ind w:left="540"/>
                          <w:rPr>
                            <w:rFonts w:ascii="Tahoma" w:hAnsi="Tahoma" w:cs="Tahoma"/>
                            <w:color w:val="FFFFFF"/>
                          </w:rPr>
                        </w:pPr>
                        <w:r w:rsidRPr="001A0D5A">
                          <w:rPr>
                            <w:rFonts w:ascii="Tahoma" w:hAnsi="Tahoma" w:cs="Tahoma"/>
                            <w:color w:val="FFFFFF"/>
                          </w:rPr>
                          <w:t>Establish public protection, through implementation and utilization of a graduated continuum of correctional sanctions and services to eliminate criminal behavior.</w:t>
                        </w:r>
                      </w:p>
                      <w:p w:rsidR="00B70BFC" w:rsidRDefault="00B70BFC" w:rsidP="00B652A7">
                        <w:pPr>
                          <w:ind w:left="54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4977AF"/>
                            <w:kern w:val="0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B70BFC" w:rsidRPr="001A0D5A" w:rsidRDefault="00B70BFC" w:rsidP="00B652A7">
                        <w:pPr>
                          <w:ind w:left="540"/>
                          <w:jc w:val="center"/>
                          <w:rPr>
                            <w:rFonts w:ascii="Tahoma" w:hAnsi="Tahoma" w:cs="Tahoma"/>
                            <w:color w:val="FFFFFF"/>
                            <w:kern w:val="0"/>
                          </w:rPr>
                        </w:pPr>
                        <w:r w:rsidRPr="00047015">
                          <w:rPr>
                            <w:rFonts w:ascii="Tahoma" w:hAnsi="Tahoma" w:cs="Tahoma"/>
                            <w:b/>
                            <w:bCs/>
                            <w:color w:val="4977AF"/>
                            <w:kern w:val="0"/>
                            <w:sz w:val="24"/>
                            <w:szCs w:val="24"/>
                            <w:u w:val="single"/>
                          </w:rPr>
                          <w:t>MISSION STATEMENT</w:t>
                        </w:r>
                      </w:p>
                    </w:tc>
                  </w:tr>
                </w:tbl>
                <w:p w:rsidR="00B70BFC" w:rsidRPr="001A0D5A" w:rsidRDefault="00B70BFC" w:rsidP="00144587">
                  <w:pPr>
                    <w:ind w:left="540"/>
                    <w:rPr>
                      <w:rFonts w:ascii="Tahoma" w:hAnsi="Tahoma" w:cs="Tahoma"/>
                      <w:color w:val="FFFFFF"/>
                    </w:rPr>
                  </w:pPr>
                </w:p>
                <w:p w:rsidR="00B70BFC" w:rsidRPr="001A0D5A" w:rsidRDefault="00B70BFC" w:rsidP="00144587">
                  <w:pPr>
                    <w:ind w:left="540"/>
                    <w:rPr>
                      <w:rFonts w:ascii="Tahoma" w:hAnsi="Tahoma" w:cs="Tahoma"/>
                      <w:color w:val="FFFFFF"/>
                    </w:rPr>
                  </w:pPr>
                  <w:r w:rsidRPr="001A0D5A">
                    <w:rPr>
                      <w:rFonts w:ascii="Tahoma" w:hAnsi="Tahoma" w:cs="Tahoma"/>
                      <w:color w:val="FFFFFF"/>
                    </w:rPr>
                    <w:t>Provide for victim restitution, community service restitution, reform, reintegration, treatment and appropriate restraint for those persons charged with or convicted of criminal offenses.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Picture 2" o:spid="_x0000_s1028" type="#_x0000_t75" alt="Description: http://www.sanpatriciocscd.com/attachments/Image/CRTC.jpg" style="position:absolute;margin-left:516.6pt;margin-top:0;width:236.55pt;height:265.6pt;z-index:251670528;visibility:visible">
            <v:imagedata r:id="rId6" o:title="" cropleft="12827f" cropright="12705f"/>
          </v:shape>
        </w:pict>
      </w:r>
      <w:r>
        <w:rPr>
          <w:noProof/>
        </w:rPr>
        <w:pict>
          <v:shape id="Text Box 17" o:spid="_x0000_s1029" type="#_x0000_t202" style="position:absolute;margin-left:33.95pt;margin-top:181.75pt;width:227.15pt;height:3.55pt;z-index:25164185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" filled="f" fillcolor="#fffffe" stroked="f" strokecolor="#212120" insetpen="t">
            <v:textbox inset="2.88pt,2.88pt,2.88pt,2.88pt">
              <w:txbxContent>
                <w:p w:rsidR="00B70BFC" w:rsidRDefault="00B70BFC" w:rsidP="00BF7EA0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8"/>
                      <w:lang/>
                    </w:rPr>
                  </w:pPr>
                  <w:r>
                    <w:rPr>
                      <w:rFonts w:ascii="Arial" w:hAnsi="Arial" w:cs="Arial"/>
                      <w:color w:val="EF792F"/>
                      <w:spacing w:val="20"/>
                      <w:w w:val="90"/>
                      <w:sz w:val="18"/>
                      <w:szCs w:val="18"/>
                      <w:lang/>
                    </w:rPr>
                    <w:t>IT STAFFING SOLUTIONS</w:t>
                  </w:r>
                </w:p>
                <w:p w:rsidR="00B70BFC" w:rsidRDefault="00B70BFC" w:rsidP="00BF7EA0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 xml:space="preserve">Pala, metuo obruo opes ratis commoveo at. </w:t>
                  </w:r>
                </w:p>
                <w:p w:rsidR="00B70BFC" w:rsidRDefault="00B70BFC" w:rsidP="00BF7EA0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 xml:space="preserve">Blandit haero melior quibu, saepius ne hendrerit iustum validus </w:t>
                  </w:r>
                </w:p>
                <w:p w:rsidR="00B70BFC" w:rsidRDefault="00B70BFC" w:rsidP="00BF7EA0">
                  <w:pPr>
                    <w:widowControl w:val="0"/>
                    <w:tabs>
                      <w:tab w:val="left" w:pos="622"/>
                      <w:tab w:val="left" w:pos="1619"/>
                    </w:tabs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ab/>
                    <w:t xml:space="preserve">nulla indoles gemino pneum. Lorem ipsum dolor ergo </w:t>
                  </w: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ab/>
                  </w: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ab/>
                  </w: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ab/>
                    <w:t>mita vita sanctum espa molor deai.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39" o:spid="_x0000_s1030" type="#_x0000_t202" style="position:absolute;margin-left:543.4pt;margin-top:35.65pt;width:139.5pt;height:40.5pt;z-index:2516490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" filled="f" fillcolor="#fffffe" stroked="f" strokecolor="#212120" insetpen="t">
            <v:textbox inset="2.88pt,2.88pt,2.88pt,2.88pt">
              <w:txbxContent>
                <w:p w:rsidR="00B70BFC" w:rsidRDefault="00B70BFC" w:rsidP="00BF7EA0">
                  <w:pPr>
                    <w:widowControl w:val="0"/>
                    <w:spacing w:line="500" w:lineRule="exact"/>
                    <w:rPr>
                      <w:rFonts w:ascii="Arial" w:hAnsi="Arial" w:cs="Arial"/>
                      <w:color w:val="FFFFFE"/>
                      <w:w w:val="90"/>
                      <w:sz w:val="46"/>
                      <w:szCs w:val="46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w w:val="90"/>
                      <w:sz w:val="46"/>
                      <w:szCs w:val="46"/>
                      <w:lang/>
                    </w:rPr>
                    <w:t xml:space="preserve">simplifying </w:t>
                  </w:r>
                  <w:r>
                    <w:rPr>
                      <w:rFonts w:ascii="Arial" w:hAnsi="Arial" w:cs="Arial"/>
                      <w:b/>
                      <w:bCs/>
                      <w:color w:val="EF792F"/>
                      <w:w w:val="90"/>
                      <w:sz w:val="46"/>
                      <w:szCs w:val="46"/>
                      <w:lang/>
                    </w:rPr>
                    <w:t>IT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37" o:spid="_x0000_s1031" type="#_x0000_t202" style="position:absolute;margin-left:324.7pt;margin-top:485.55pt;width:42.9pt;height:15.6pt;z-index:25164697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" filled="f" fillcolor="#fffffe" stroked="f" strokecolor="#212120" insetpen="t">
            <v:textbox inset="2.88pt,2.88pt,2.88pt,2.88pt">
              <w:txbxContent>
                <w:p w:rsidR="00B70BFC" w:rsidRDefault="00B70BFC" w:rsidP="00BF7EA0">
                  <w:pPr>
                    <w:widowControl w:val="0"/>
                    <w:spacing w:line="160" w:lineRule="exact"/>
                    <w:rPr>
                      <w:rFonts w:ascii="Arial" w:hAnsi="Arial" w:cs="Arial"/>
                      <w:color w:val="EF792F"/>
                      <w:w w:val="90"/>
                      <w:sz w:val="12"/>
                      <w:szCs w:val="12"/>
                      <w:lang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8" o:spid="_x0000_s1032" type="#_x0000_t202" style="position:absolute;margin-left:707.15pt;margin-top:265.5pt;width:54pt;height:58.5pt;z-index:25164595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" filled="f" fillcolor="#fffffe" stroked="f" strokecolor="#212120" insetpen="t">
            <v:textbox inset="2.88pt,2.88pt,2.88pt,2.88pt">
              <w:txbxContent>
                <w:p w:rsidR="00B70BFC" w:rsidRDefault="00B70BFC" w:rsidP="00BF7EA0">
                  <w:pPr>
                    <w:widowControl w:val="0"/>
                    <w:spacing w:line="240" w:lineRule="exact"/>
                    <w:jc w:val="right"/>
                    <w:rPr>
                      <w:rFonts w:ascii="Arial" w:hAnsi="Arial" w:cs="Arial"/>
                      <w:color w:val="2E3640"/>
                      <w:spacing w:val="20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pacing w:val="20"/>
                      <w:w w:val="90"/>
                      <w:sz w:val="16"/>
                      <w:szCs w:val="16"/>
                      <w:lang/>
                    </w:rPr>
                    <w:t>consulting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7" o:spid="_x0000_s1033" type="#_x0000_t202" style="position:absolute;margin-left:691.05pt;margin-top:524.15pt;width:58.5pt;height:22.5pt;z-index:25164492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" filled="f" fillcolor="#fffffe" stroked="f" strokecolor="#212120" insetpen="t">
            <v:textbox inset="2.88pt,2.88pt,2.88pt,2.88pt">
              <w:txbxContent>
                <w:p w:rsidR="00B70BFC" w:rsidRDefault="00B70BFC" w:rsidP="00BF7EA0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w w:val="90"/>
                      <w:sz w:val="18"/>
                      <w:szCs w:val="18"/>
                      <w:lang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Freeform 16" o:spid="_x0000_s1034" style="position:absolute;margin-left:18.9pt;margin-top:245.3pt;width:755.75pt;height:102.3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" path="m,c1342,427,2660,415,3168,390e" filled="f" fillcolor="#fffffe" strokecolor="#efb32f" strokeweight=".17706mm">
            <v:stroke joinstyle="miter"/>
            <v:shadow color="#8c8682"/>
            <v:path arrowok="t" o:connecttype="custom" o:connectlocs="0,0;9598025,1186632" o:connectangles="0,0"/>
            <w10:wrap anchorx="page" anchory="page"/>
          </v:shape>
        </w:pict>
      </w:r>
      <w:r>
        <w:rPr>
          <w:noProof/>
        </w:rPr>
        <w:pict>
          <v:shape id="Freeform 15" o:spid="_x0000_s1035" style="position:absolute;margin-left:18.9pt;margin-top:253.95pt;width:755.75pt;height:101.5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" path="m,c1347,424,2667,408,3168,382e" filled="f" fillcolor="#fffffe" strokecolor="#fffffe" strokeweight=".17706mm">
            <v:stroke joinstyle="miter"/>
            <v:shadow color="#8c8682"/>
            <v:path arrowok="t" o:connecttype="custom" o:connectlocs="0,0;9598025,1161933" o:connectangles="0,0"/>
            <w10:wrap anchorx="page" anchory="page"/>
          </v:shape>
        </w:pict>
      </w:r>
      <w:r>
        <w:rPr>
          <w:noProof/>
        </w:rPr>
        <w:pict>
          <v:shape id="Freeform 14" o:spid="_x0000_s1036" style="position:absolute;margin-left:18.9pt;margin-top:261.35pt;width:755.5pt;height:102.3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" path="m,c1349,427,2670,411,3167,386e" filled="f" fillcolor="#fffffe" strokecolor="#efb32f" strokeweight=".17706mm">
            <v:stroke joinstyle="miter"/>
            <v:shadow color="#8c8682"/>
            <v:path arrowok="t" o:connecttype="custom" o:connectlocs="0,0;9594850,1174461" o:connectangles="0,0"/>
            <w10:wrap anchorx="page" anchory="page"/>
          </v:shape>
        </w:pict>
      </w:r>
      <w:r>
        <w:rPr>
          <w:noProof/>
        </w:rPr>
        <w:pict>
          <v:shape id="Freeform 13" o:spid="_x0000_s1037" style="position:absolute;margin-left:18.9pt;margin-top:249.4pt;width:755.5pt;height:105.6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" path="m,c1344,441,2667,439,3167,419e" filled="f" fillcolor="#fffffe" strokecolor="#fffffe" strokeweight=".17706mm">
            <v:stroke joinstyle="miter"/>
            <v:shadow color="#8c8682"/>
            <v:path arrowok="t" o:connecttype="custom" o:connectlocs="0,0;9594850,1274819" o:connectangles="0,0"/>
            <w10:wrap anchorx="page" anchory="page"/>
          </v:shape>
        </w:pict>
      </w:r>
      <w:r>
        <w:rPr>
          <w:noProof/>
        </w:rPr>
        <w:pict>
          <v:shape id="Freeform 12" o:spid="_x0000_s1038" style="position:absolute;margin-left:18.9pt;margin-top:254.2pt;width:755.75pt;height:95.8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" path="m,c1367,400,2689,357,3168,323e" filled="f" fillcolor="#fffffe" strokecolor="#fffffe" strokeweight=".17706mm">
            <v:stroke joinstyle="miter"/>
            <v:shadow color="#8c8682"/>
            <v:path arrowok="t" o:connecttype="custom" o:connectlocs="0,0;9598025,982453" o:connectangles="0,0"/>
            <w10:wrap anchorx="page" anchory="page"/>
          </v:shape>
        </w:pict>
      </w:r>
      <w:r>
        <w:rPr>
          <w:noProof/>
        </w:rPr>
        <w:pict>
          <v:shape id="Freeform 11" o:spid="_x0000_s1039" style="position:absolute;margin-left:18.65pt;margin-top:108.35pt;width:243pt;height:51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Bdm30dpQMAABY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<v:stroke joinstyle="miter"/>
            <v:shadow color="#8c8682"/>
            <v:path arrowok="t" o:connecttype="custom" o:connectlocs="0,0;3086100,647700" o:connectangles="0,0"/>
            <w10:wrap anchorx="page" anchory="page"/>
          </v:shape>
        </w:pict>
      </w:r>
      <w:r>
        <w:rPr>
          <w:noProof/>
        </w:rPr>
        <w:pict>
          <v:shape id="Freeform 10" o:spid="_x0000_s1040" style="position:absolute;margin-left:18.65pt;margin-top:117.1pt;width:243pt;height:50.2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" path="m,c358,94,708,158,1036,202e" filled="f" fillcolor="#fffffe" strokecolor="#fffffe" strokeweight=".5pt">
            <v:stroke joinstyle="miter"/>
            <v:shadow color="#8c8682"/>
            <v:path arrowok="t" o:connecttype="custom" o:connectlocs="0,0;3086100,637540" o:connectangles="0,0"/>
            <w10:wrap anchorx="page" anchory="page"/>
          </v:shape>
        </w:pict>
      </w:r>
      <w:r>
        <w:rPr>
          <w:noProof/>
        </w:rPr>
        <w:pict>
          <v:shape id="Freeform 9" o:spid="_x0000_s1041" style="position:absolute;margin-left:18.65pt;margin-top:125.05pt;width:243pt;height:50.45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" path="m,c358,94,708,159,1036,203e" filled="f" fillcolor="#fffffe" strokecolor="#efb32f" strokeweight=".5pt">
            <v:stroke joinstyle="miter"/>
            <v:shadow color="#8c8682"/>
            <v:path arrowok="t" o:connecttype="custom" o:connectlocs="0,0;3086100,640715" o:connectangles="0,0"/>
            <w10:wrap anchorx="page" anchory="page"/>
          </v:shape>
        </w:pict>
      </w:r>
      <w:r>
        <w:rPr>
          <w:noProof/>
        </w:rPr>
        <w:pict>
          <v:shape id="Freeform 8" o:spid="_x0000_s1042" style="position:absolute;margin-left:18.65pt;margin-top:113.6pt;width:243pt;height:53.2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" path="m,c357,98,708,167,1036,214e" filled="f" fillcolor="#fffffe" strokecolor="#fffffe" strokeweight=".5pt">
            <v:stroke joinstyle="miter"/>
            <v:shadow color="#8c8682"/>
            <v:path arrowok="t" o:connecttype="custom" o:connectlocs="0,0;3086100,675640" o:connectangles="0,0"/>
            <w10:wrap anchorx="page" anchory="page"/>
          </v:shape>
        </w:pict>
      </w:r>
      <w:r>
        <w:rPr>
          <w:noProof/>
        </w:rPr>
        <w:pict>
          <v:shape id="Freeform 7" o:spid="_x0000_s1043" style="position:absolute;margin-left:18.65pt;margin-top:115.35pt;width:243pt;height:45.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" path="m,c359,87,709,145,1036,183e" filled="f" fillcolor="#fffffe" strokecolor="#fffffe" strokeweight=".5pt">
            <v:stroke joinstyle="miter"/>
            <v:shadow color="#8c8682"/>
            <v:path arrowok="t" o:connecttype="custom" o:connectlocs="0,0;3086100,577850" o:connectangles="0,0"/>
            <w10:wrap anchorx="page" anchory="page"/>
          </v:shape>
        </w:pict>
      </w:r>
      <w:r>
        <w:rPr>
          <w:noProof/>
        </w:rPr>
        <w:pict>
          <v:shape id="Freeform 5" o:spid="_x0000_s1044" style="position:absolute;margin-left:18pt;margin-top:130.1pt;width:256.1pt;height:170.3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6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" path="m,c,711,,711,,711v1069,,1069,,1069,c1069,245,1069,245,1069,245,691,186,292,104,,xe" fillcolor="#fffffe" stroked="f" strokecolor="#212120">
            <v:shadow color="#8c8682"/>
            <v:path arrowok="t" o:connecttype="custom" o:connectlocs="0,0;0,2163445;3252470,2163445;3252470,745491;0,0" o:connectangles="0,0,0,0,0"/>
            <w10:wrap anchorx="page" anchory="page"/>
          </v:shape>
        </w:pict>
      </w:r>
    </w:p>
    <w:p w:rsidR="00B70BFC" w:rsidRDefault="00B70BFC">
      <w:r>
        <w:rPr>
          <w:noProof/>
        </w:rPr>
        <w:pict>
          <v:shape id="Picture 139" o:spid="_x0000_s1045" type="#_x0000_t75" style="position:absolute;margin-left:9.35pt;margin-top:455.85pt;width:132.65pt;height:99.5pt;z-index:251685888;visibility:visible">
            <v:imagedata r:id="rId7" o:title=""/>
          </v:shape>
        </w:pict>
      </w:r>
      <w:r>
        <w:rPr>
          <w:noProof/>
        </w:rPr>
        <w:pict>
          <v:shape id="Picture 147" o:spid="_x0000_s1046" type="#_x0000_t75" style="position:absolute;margin-left:85.1pt;margin-top:383.15pt;width:138.75pt;height:104pt;z-index:251683840;visibility:visible">
            <v:imagedata r:id="rId8" o:title=""/>
          </v:shape>
        </w:pict>
      </w:r>
      <w:r>
        <w:rPr>
          <w:noProof/>
        </w:rPr>
        <w:pict>
          <v:shape id="Picture 146" o:spid="_x0000_s1047" type="#_x0000_t75" style="position:absolute;margin-left:.05pt;margin-top:283.15pt;width:139.9pt;height:104.9pt;z-index:251682816;visibility:visible">
            <v:imagedata r:id="rId9" o:title=""/>
          </v:shape>
        </w:pict>
      </w:r>
      <w:r>
        <w:rPr>
          <w:noProof/>
        </w:rPr>
        <w:pict>
          <v:shape id="Picture 143" o:spid="_x0000_s1048" type="#_x0000_t75" style="position:absolute;margin-left:103.35pt;margin-top:214.15pt;width:148pt;height:111pt;z-index:251681792;visibility:visible">
            <v:imagedata r:id="rId10" o:title=""/>
          </v:shape>
        </w:pict>
      </w:r>
      <w:r>
        <w:rPr>
          <w:noProof/>
        </w:rPr>
        <w:pict>
          <v:shape id="Picture 122" o:spid="_x0000_s1049" type="#_x0000_t75" style="position:absolute;margin-left:293.75pt;margin-top:271.3pt;width:178.2pt;height:77.3pt;z-index:251673600;visibility:visible">
            <v:imagedata r:id="rId11" o:title="" croptop=".25" cropbottom="38828f" cropright="52154f"/>
          </v:shape>
        </w:pict>
      </w:r>
      <w:r>
        <w:rPr>
          <w:noProof/>
        </w:rPr>
        <w:pict>
          <v:shape id="Picture 129" o:spid="_x0000_s1050" type="#_x0000_t75" style="position:absolute;margin-left:.7pt;margin-top:283.25pt;width:133.1pt;height:99.9pt;z-index:251677696;visibility:visible">
            <v:imagedata r:id="rId12" o:title=""/>
          </v:shape>
        </w:pict>
      </w:r>
      <w:r>
        <w:rPr>
          <w:noProof/>
        </w:rPr>
        <w:pict>
          <v:shape id="Picture 126" o:spid="_x0000_s1051" type="#_x0000_t75" style="position:absolute;margin-left:.35pt;margin-top:134.6pt;width:129.5pt;height:97.2pt;z-index:251675648;visibility:visible">
            <v:imagedata r:id="rId13" o:title=""/>
          </v:shape>
        </w:pict>
      </w:r>
      <w:r w:rsidRPr="008D3BEE">
        <w:rPr>
          <w:noProof/>
        </w:rPr>
        <w:pict>
          <v:shape id="Picture 140" o:spid="_x0000_i1025" type="#_x0000_t75" style="width:132.6pt;height:99.6pt;visibility:visible">
            <v:imagedata r:id="rId14" o:title=""/>
          </v:shape>
        </w:pict>
      </w:r>
      <w:r>
        <w:rPr>
          <w:noProof/>
        </w:rPr>
        <w:pict>
          <v:shape id="Picture 124" o:spid="_x0000_s1052" type="#_x0000_t75" style="position:absolute;margin-left:100.95pt;margin-top:85.65pt;width:147.5pt;height:110.7pt;z-index:251674624;visibility:visible;mso-position-horizontal-relative:text;mso-position-vertical-relative:text">
            <v:imagedata r:id="rId15" o:title=""/>
          </v:shape>
        </w:pict>
      </w:r>
      <w:r>
        <w:rPr>
          <w:noProof/>
        </w:rPr>
        <w:pict>
          <v:shape id="Picture 127" o:spid="_x0000_s1053" type="#_x0000_t75" style="position:absolute;margin-left:9pt;margin-top:455.6pt;width:132.9pt;height:99.7pt;z-index:251679744;visibility:visible;mso-position-horizontal-relative:text;mso-position-vertical-relative:text">
            <v:imagedata r:id="rId16" o:title=""/>
          </v:shape>
        </w:pict>
      </w:r>
      <w:r>
        <w:rPr>
          <w:noProof/>
        </w:rPr>
        <w:pict>
          <v:shape id="Picture 130" o:spid="_x0000_s1054" type="#_x0000_t75" style="position:absolute;margin-left:85.5pt;margin-top:382.7pt;width:139.15pt;height:104.4pt;z-index:251678720;visibility:visible;mso-position-horizontal-relative:text;mso-position-vertical-relative:text">
            <v:imagedata r:id="rId17" o:title=""/>
          </v:shape>
        </w:pict>
      </w:r>
      <w:r>
        <w:rPr>
          <w:noProof/>
        </w:rPr>
        <w:pict>
          <v:shape id="Picture 128" o:spid="_x0000_s1055" type="#_x0000_t75" style="position:absolute;margin-left:92.7pt;margin-top:224.25pt;width:136.3pt;height:102.25pt;z-index:251676672;visibility:visible;mso-position-horizontal-relative:text;mso-position-vertical-relative:text">
            <v:imagedata r:id="rId18" o:title=""/>
          </v:shape>
        </w:pict>
      </w:r>
      <w:r>
        <w:rPr>
          <w:noProof/>
        </w:rPr>
        <w:pict>
          <v:shape id="Text Box 38" o:spid="_x0000_s1056" type="#_x0000_t202" style="position:absolute;margin-left:29.7pt;margin-top:59.4pt;width:217.3pt;height:518.4pt;z-index:25164800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" filled="f" fillcolor="#fffffe" stroked="f" strokecolor="#212120" insetpen="t">
            <v:textbox inset="2.88pt,2.88pt,2.88pt,2.88pt">
              <w:txbxContent>
                <w:p w:rsidR="00B70BFC" w:rsidRDefault="00B70BFC"/>
                <w:p w:rsidR="00B70BFC" w:rsidRPr="003D61FC" w:rsidRDefault="00B70BFC">
                  <w:pPr>
                    <w:rPr>
                      <w:b/>
                    </w:rPr>
                  </w:pPr>
                </w:p>
                <w:p w:rsidR="00B70BFC" w:rsidRPr="003D61FC" w:rsidRDefault="00B70BFC">
                  <w:pPr>
                    <w:rPr>
                      <w:b/>
                    </w:rPr>
                  </w:pPr>
                </w:p>
                <w:p w:rsidR="00B70BFC" w:rsidRPr="003D61FC" w:rsidRDefault="00B70BFC">
                  <w:pPr>
                    <w:rPr>
                      <w:b/>
                    </w:rPr>
                  </w:pPr>
                </w:p>
                <w:p w:rsidR="00B70BFC" w:rsidRPr="001A0D5A" w:rsidRDefault="00B70BFC" w:rsidP="00D27C80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FFFFFF"/>
                      <w:sz w:val="17"/>
                      <w:szCs w:val="17"/>
                      <w:lang/>
                    </w:rPr>
                  </w:pPr>
                </w:p>
                <w:p w:rsidR="00B70BFC" w:rsidRPr="001A0D5A" w:rsidRDefault="00B70BFC" w:rsidP="00D27C80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FFFFFF"/>
                      <w:sz w:val="17"/>
                      <w:szCs w:val="17"/>
                      <w:lang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Picture 105" o:spid="_x0000_s1057" type="#_x0000_t75" style="position:absolute;margin-left:594pt;margin-top:437.1pt;width:95.9pt;height:95.9pt;z-index:251671552;visibility:visible;mso-position-horizontal-relative:text;mso-position-vertical-relative:text">
            <v:imagedata r:id="rId19" o:title=""/>
          </v:shape>
        </w:pict>
      </w:r>
      <w:r>
        <w:rPr>
          <w:noProof/>
        </w:rPr>
        <w:pict>
          <v:shape id="Text Box 26" o:spid="_x0000_s1058" type="#_x0000_t202" style="position:absolute;margin-left:551.7pt;margin-top:354.95pt;width:219.45pt;height:112pt;z-index:25164390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" filled="f" fillcolor="#fffffe" stroked="f" strokecolor="#212120" insetpen="t">
            <v:textbox inset="2.88pt,2.88pt,2.88pt,2.88pt">
              <w:txbxContent>
                <w:p w:rsidR="00B70BFC" w:rsidRDefault="00B70BFC" w:rsidP="008D404C">
                  <w:pPr>
                    <w:widowControl w:val="0"/>
                    <w:spacing w:line="4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  <w:t>Coastal Bend Regional Intermediate Sanction Facility</w:t>
                  </w:r>
                </w:p>
                <w:p w:rsidR="00B70BFC" w:rsidRDefault="00B70BFC" w:rsidP="009D0E5E">
                  <w:pPr>
                    <w:widowControl w:val="0"/>
                    <w:spacing w:line="4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  <w:t>800 North Vineyard</w:t>
                  </w:r>
                </w:p>
                <w:p w:rsidR="00B70BFC" w:rsidRDefault="00B70BFC" w:rsidP="009D0E5E">
                  <w:pPr>
                    <w:widowControl w:val="0"/>
                    <w:spacing w:line="4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  <w:t>Sinton, Texas 78387</w:t>
                  </w:r>
                </w:p>
                <w:p w:rsidR="00B70BFC" w:rsidRDefault="00B70BFC" w:rsidP="009D0E5E">
                  <w:pPr>
                    <w:widowControl w:val="0"/>
                    <w:spacing w:line="4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  <w:t>(361) 364-4323</w:t>
                  </w:r>
                </w:p>
                <w:p w:rsidR="00B70BFC" w:rsidRDefault="00B70BFC" w:rsidP="009D0E5E">
                  <w:pPr>
                    <w:widowControl w:val="0"/>
                    <w:spacing w:line="4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Freeform 6" o:spid="_x0000_s1059" style="position:absolute;margin-left:18.9pt;margin-top:249.4pt;width:756pt;height:340.3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" path="m3168,1422v,-1024,,-1024,,-1024c2969,397,2631,394,2182,366,1865,347,668,230,,,,1422,,1422,,1422r3168,xe" fillcolor="#2e3640" stroked="f" strokecolor="#212120">
            <v:shadow color="#8c8682"/>
            <v:path arrowok="t" o:connecttype="custom" o:connectlocs="9601200,4322445;9601200,1209798;6612948,1112528;0,0;0,4322445;9601200,4322445" o:connectangles="0,0,0,0,0,0"/>
            <w10:wrap anchorx="page" anchory="page"/>
          </v:shape>
        </w:pict>
      </w:r>
      <w:r>
        <w:br w:type="page"/>
      </w:r>
      <w:r>
        <w:rPr>
          <w:noProof/>
        </w:rPr>
        <w:pict>
          <v:shape id="Picture 145" o:spid="_x0000_s1060" type="#_x0000_t75" style="position:absolute;margin-left:26.6pt;margin-top:156pt;width:155.35pt;height:2in;z-index:251684864;visibility:visible">
            <v:imagedata r:id="rId20" o:title=""/>
          </v:shape>
        </w:pict>
      </w:r>
      <w:r>
        <w:rPr>
          <w:noProof/>
        </w:rPr>
        <w:pict>
          <v:shape id="Text Box 65" o:spid="_x0000_s1061" type="#_x0000_t202" style="position:absolute;margin-left:52.65pt;margin-top:363.3pt;width:146.85pt;height:126.5pt;z-index:25166848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" filled="f" fillcolor="#fffffe" stroked="f" strokecolor="#212120" insetpen="t">
            <v:textbox inset="2.88pt,2.88pt,2.88pt,2.88pt">
              <w:txbxContent>
                <w:p w:rsidR="00B70BFC" w:rsidRPr="00047015" w:rsidRDefault="00B70BFC" w:rsidP="00453F73">
                  <w:pPr>
                    <w:spacing w:before="100" w:beforeAutospacing="1" w:after="100" w:afterAutospacing="1"/>
                    <w:jc w:val="center"/>
                    <w:rPr>
                      <w:rFonts w:ascii="Tahoma" w:hAnsi="Tahoma" w:cs="Tahoma"/>
                      <w:b/>
                      <w:color w:val="auto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color w:val="auto"/>
                      <w:kern w:val="0"/>
                      <w:sz w:val="24"/>
                      <w:szCs w:val="24"/>
                    </w:rPr>
                    <w:t>Jorge Felix Sanchez</w:t>
                  </w:r>
                </w:p>
                <w:p w:rsidR="00B70BFC" w:rsidRDefault="00B70BFC" w:rsidP="00453F73">
                  <w:pPr>
                    <w:spacing w:before="100" w:beforeAutospacing="1" w:after="100" w:afterAutospacing="1"/>
                    <w:jc w:val="center"/>
                    <w:rPr>
                      <w:rFonts w:ascii="Tahoma" w:hAnsi="Tahoma" w:cs="Tahoma"/>
                      <w:b/>
                      <w:color w:val="auto"/>
                      <w:kern w:val="0"/>
                    </w:rPr>
                  </w:pPr>
                  <w:r>
                    <w:rPr>
                      <w:rFonts w:ascii="Tahoma" w:hAnsi="Tahoma" w:cs="Tahoma"/>
                      <w:b/>
                      <w:color w:val="auto"/>
                      <w:kern w:val="0"/>
                    </w:rPr>
                    <w:t>Director of CBRISF</w:t>
                  </w:r>
                </w:p>
                <w:p w:rsidR="00B70BFC" w:rsidRDefault="00B70BFC" w:rsidP="00BB2978">
                  <w:pPr>
                    <w:spacing w:after="270"/>
                    <w:rPr>
                      <w:rFonts w:ascii="Tahoma" w:hAnsi="Tahoma" w:cs="Tahoma"/>
                      <w:b/>
                      <w:color w:val="auto"/>
                      <w:kern w:val="0"/>
                      <w:sz w:val="24"/>
                      <w:szCs w:val="24"/>
                    </w:rPr>
                  </w:pPr>
                </w:p>
                <w:p w:rsidR="00B70BFC" w:rsidRDefault="00B70BFC" w:rsidP="00BB2978">
                  <w:pPr>
                    <w:spacing w:after="270"/>
                    <w:rPr>
                      <w:rFonts w:ascii="Tahoma" w:hAnsi="Tahoma" w:cs="Tahoma"/>
                      <w:b/>
                      <w:color w:val="auto"/>
                      <w:kern w:val="0"/>
                      <w:sz w:val="24"/>
                      <w:szCs w:val="24"/>
                    </w:rPr>
                  </w:pPr>
                </w:p>
                <w:p w:rsidR="00B70BFC" w:rsidRPr="00BB2978" w:rsidRDefault="00B70BFC" w:rsidP="00BB2978">
                  <w:pPr>
                    <w:spacing w:after="270"/>
                    <w:rPr>
                      <w:rFonts w:ascii="Tahoma" w:hAnsi="Tahoma" w:cs="Tahoma"/>
                      <w:b/>
                      <w:color w:val="auto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3" o:spid="_x0000_s1062" type="#_x0000_t202" style="position:absolute;margin-left:569.7pt;margin-top:90.9pt;width:199.05pt;height:502.5pt;z-index:25166950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2kQ/QIAAI4GAAAOAAAAZHJzL2Uyb0RvYy54bWysVclu2zAQvRfoPxC8K1osa0OUwJalokC6&#10;AG0/gJYoi6hEqiQTOS367x1SdqKkPRRNZYDgMhy+N29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" filled="f" fillcolor="#fffffe" stroked="f" strokecolor="#212120" insetpen="t">
            <v:textbox inset="2.88pt,2.88pt,2.88pt,2.88pt">
              <w:txbxContent>
                <w:p w:rsidR="00B70BFC" w:rsidRDefault="00B70BFC" w:rsidP="00D27C80">
                  <w:pPr>
                    <w:rPr>
                      <w:rFonts w:ascii="Tahoma" w:hAnsi="Tahoma" w:cs="Tahoma"/>
                      <w:color w:val="000000"/>
                      <w:kern w:val="0"/>
                    </w:rPr>
                  </w:pPr>
                  <w:r w:rsidRPr="00D27C80"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</w:rPr>
                    <w:t>C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</w:rPr>
                    <w:t xml:space="preserve">ontinuing Care </w:t>
                  </w:r>
                  <w:r>
                    <w:rPr>
                      <w:rFonts w:ascii="Tahoma" w:hAnsi="Tahoma" w:cs="Tahoma"/>
                      <w:bCs/>
                      <w:color w:val="000000"/>
                      <w:kern w:val="0"/>
                    </w:rPr>
                    <w:t>o</w:t>
                  </w:r>
                  <w:r>
                    <w:rPr>
                      <w:rFonts w:ascii="Tahoma" w:hAnsi="Tahoma" w:cs="Tahoma"/>
                      <w:color w:val="000000"/>
                      <w:kern w:val="0"/>
                    </w:rPr>
                    <w:t>ccurs concurrently in the Reintegration/Employment Phase. Aftercare classes</w:t>
                  </w: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 xml:space="preserve"> are held weekly at the center</w:t>
                  </w:r>
                  <w:r>
                    <w:rPr>
                      <w:rFonts w:ascii="Tahoma" w:hAnsi="Tahoma" w:cs="Tahoma"/>
                      <w:color w:val="000000"/>
                      <w:kern w:val="0"/>
                    </w:rPr>
                    <w:t xml:space="preserve"> upon</w:t>
                  </w: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 xml:space="preserve"> residents return from work.</w:t>
                  </w:r>
                </w:p>
                <w:p w:rsidR="00B70BFC" w:rsidRDefault="00B70BFC" w:rsidP="00D27C80">
                  <w:pPr>
                    <w:rPr>
                      <w:rFonts w:ascii="Tahoma" w:hAnsi="Tahoma" w:cs="Tahoma"/>
                      <w:color w:val="818181"/>
                      <w:kern w:val="0"/>
                    </w:rPr>
                  </w:pPr>
                </w:p>
                <w:p w:rsidR="00B70BFC" w:rsidRDefault="00B70BFC" w:rsidP="00D27C80">
                  <w:pPr>
                    <w:rPr>
                      <w:rFonts w:ascii="Tahoma" w:hAnsi="Tahoma" w:cs="Tahoma"/>
                      <w:color w:val="auto"/>
                      <w:kern w:val="0"/>
                    </w:rPr>
                  </w:pPr>
                  <w:r w:rsidRPr="00005501">
                    <w:rPr>
                      <w:rFonts w:ascii="Tahoma" w:hAnsi="Tahoma" w:cs="Tahoma"/>
                      <w:b/>
                      <w:color w:val="auto"/>
                      <w:kern w:val="0"/>
                    </w:rPr>
                    <w:t>90 Day Substance Abuse/Employment Track</w:t>
                  </w:r>
                  <w:r>
                    <w:rPr>
                      <w:rFonts w:ascii="Tahoma" w:hAnsi="Tahoma" w:cs="Tahoma"/>
                      <w:b/>
                      <w:color w:val="auto"/>
                      <w:kern w:val="0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auto"/>
                      <w:kern w:val="0"/>
                    </w:rPr>
                    <w:t>available to misdemeanor defendants who meet the basic admission criteria.</w:t>
                  </w:r>
                </w:p>
                <w:p w:rsidR="00B70BFC" w:rsidRPr="00005501" w:rsidRDefault="00B70BFC" w:rsidP="00D27C80">
                  <w:pPr>
                    <w:rPr>
                      <w:rFonts w:ascii="Tahoma" w:hAnsi="Tahoma" w:cs="Tahoma"/>
                      <w:color w:val="auto"/>
                      <w:kern w:val="0"/>
                    </w:rPr>
                  </w:pPr>
                </w:p>
                <w:p w:rsidR="00B70BFC" w:rsidRDefault="00B70BFC" w:rsidP="00D27C80">
                  <w:pPr>
                    <w:tabs>
                      <w:tab w:val="left" w:pos="2685"/>
                    </w:tabs>
                    <w:rPr>
                      <w:rFonts w:ascii="Tahoma" w:hAnsi="Tahoma" w:cs="Tahoma"/>
                      <w:color w:val="000000"/>
                      <w:kern w:val="0"/>
                    </w:rPr>
                  </w:pP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>Residents are rewarded for good behavior</w:t>
                  </w:r>
                  <w:r>
                    <w:rPr>
                      <w:rFonts w:ascii="Tahoma" w:hAnsi="Tahoma" w:cs="Tahoma"/>
                      <w:color w:val="000000"/>
                      <w:kern w:val="0"/>
                    </w:rPr>
                    <w:t>.</w:t>
                  </w:r>
                </w:p>
                <w:p w:rsidR="00B70BFC" w:rsidRDefault="00B70BFC" w:rsidP="00D27C80">
                  <w:pPr>
                    <w:tabs>
                      <w:tab w:val="left" w:pos="2685"/>
                    </w:tabs>
                    <w:rPr>
                      <w:rFonts w:ascii="Tahoma" w:hAnsi="Tahoma" w:cs="Tahoma"/>
                      <w:color w:val="000000"/>
                      <w:kern w:val="0"/>
                    </w:rPr>
                  </w:pP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>Residents can incur consequences for bad behavior which may extend</w:t>
                  </w:r>
                  <w:r>
                    <w:rPr>
                      <w:rFonts w:ascii="Tahoma" w:hAnsi="Tahoma" w:cs="Tahoma"/>
                      <w:color w:val="000000"/>
                      <w:kern w:val="0"/>
                    </w:rPr>
                    <w:t xml:space="preserve"> or delay</w:t>
                  </w: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 xml:space="preserve"> their program time.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</w:rPr>
                    <w:t>Minimum program is 6 months and Maximum program is</w:t>
                  </w:r>
                  <w:r w:rsidRPr="00D27C80"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</w:rPr>
                    <w:t xml:space="preserve"> 9 months. </w:t>
                  </w: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 xml:space="preserve">Upon completion of the program </w:t>
                  </w:r>
                  <w:r>
                    <w:rPr>
                      <w:rFonts w:ascii="Tahoma" w:hAnsi="Tahoma" w:cs="Tahoma"/>
                      <w:color w:val="000000"/>
                      <w:kern w:val="0"/>
                    </w:rPr>
                    <w:t>R</w:t>
                  </w: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>eside</w:t>
                  </w:r>
                  <w:r>
                    <w:rPr>
                      <w:rFonts w:ascii="Tahoma" w:hAnsi="Tahoma" w:cs="Tahoma"/>
                      <w:color w:val="000000"/>
                      <w:kern w:val="0"/>
                    </w:rPr>
                    <w:t>nts are transferred to an Intensive Supervision Program (ISP)</w:t>
                  </w: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 xml:space="preserve"> caseload.</w:t>
                  </w:r>
                </w:p>
                <w:p w:rsidR="00B70BFC" w:rsidRPr="00D27C80" w:rsidRDefault="00B70BFC" w:rsidP="00D27C80">
                  <w:pPr>
                    <w:tabs>
                      <w:tab w:val="left" w:pos="2685"/>
                    </w:tabs>
                    <w:rPr>
                      <w:rFonts w:ascii="Tahoma" w:hAnsi="Tahoma" w:cs="Tahoma"/>
                      <w:color w:val="818181"/>
                      <w:kern w:val="0"/>
                    </w:rPr>
                  </w:pPr>
                </w:p>
                <w:p w:rsidR="00B70BFC" w:rsidRDefault="00B70BFC" w:rsidP="00D27C80">
                  <w:pPr>
                    <w:tabs>
                      <w:tab w:val="left" w:pos="2685"/>
                    </w:tabs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</w:rPr>
                  </w:pP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 xml:space="preserve">Bed capacity 70: </w:t>
                  </w:r>
                  <w:r>
                    <w:rPr>
                      <w:rFonts w:ascii="Tahoma" w:hAnsi="Tahoma" w:cs="Tahoma"/>
                      <w:color w:val="000000"/>
                      <w:kern w:val="0"/>
                    </w:rPr>
                    <w:t xml:space="preserve">  </w:t>
                  </w: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 xml:space="preserve">58 Males </w:t>
                  </w:r>
                  <w:r>
                    <w:rPr>
                      <w:rFonts w:ascii="Tahoma" w:hAnsi="Tahoma" w:cs="Tahoma"/>
                      <w:color w:val="000000"/>
                      <w:kern w:val="0"/>
                    </w:rPr>
                    <w:t xml:space="preserve">   </w:t>
                  </w: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t xml:space="preserve">12 Females </w:t>
                  </w:r>
                  <w:r w:rsidRPr="001221A5">
                    <w:rPr>
                      <w:rFonts w:ascii="Tahoma" w:hAnsi="Tahoma" w:cs="Tahoma"/>
                      <w:b/>
                      <w:color w:val="000000"/>
                      <w:kern w:val="0"/>
                    </w:rPr>
                    <w:t>Currently</w:t>
                  </w:r>
                  <w:r w:rsidRPr="001221A5"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</w:rPr>
                    <w:t xml:space="preserve"> no waiting period</w:t>
                  </w:r>
                </w:p>
                <w:p w:rsidR="00B70BFC" w:rsidRDefault="00B70BFC" w:rsidP="00D27C80">
                  <w:pPr>
                    <w:tabs>
                      <w:tab w:val="left" w:pos="2685"/>
                    </w:tabs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</w:rPr>
                  </w:pPr>
                </w:p>
                <w:p w:rsidR="00B70BFC" w:rsidRDefault="00B70BFC" w:rsidP="00D27C80">
                  <w:pPr>
                    <w:tabs>
                      <w:tab w:val="left" w:pos="2685"/>
                    </w:tabs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</w:rPr>
                    <w:t>Eligibility to CBRISF Program:</w:t>
                  </w:r>
                </w:p>
                <w:p w:rsidR="00B70BFC" w:rsidRPr="00005501" w:rsidRDefault="00B70BFC" w:rsidP="00D27C80">
                  <w:pPr>
                    <w:tabs>
                      <w:tab w:val="left" w:pos="2685"/>
                    </w:tabs>
                    <w:rPr>
                      <w:rFonts w:ascii="Tahoma" w:hAnsi="Tahoma" w:cs="Tahoma"/>
                      <w:b/>
                      <w:bCs/>
                      <w:color w:val="000000"/>
                      <w:kern w:val="0"/>
                      <w:sz w:val="18"/>
                    </w:rPr>
                  </w:pPr>
                </w:p>
                <w:p w:rsidR="00B70BFC" w:rsidRPr="00005501" w:rsidRDefault="00B70BFC" w:rsidP="00D27C80">
                  <w:pPr>
                    <w:tabs>
                      <w:tab w:val="left" w:pos="2685"/>
                    </w:tabs>
                    <w:rPr>
                      <w:rFonts w:ascii="Tahoma" w:hAnsi="Tahoma" w:cs="Tahoma"/>
                      <w:color w:val="000000"/>
                      <w:kern w:val="0"/>
                      <w:sz w:val="18"/>
                    </w:rPr>
                  </w:pPr>
                  <w:r w:rsidRPr="00005501">
                    <w:rPr>
                      <w:rFonts w:ascii="Tahoma" w:hAnsi="Tahoma" w:cs="Tahoma"/>
                      <w:color w:val="000000"/>
                      <w:kern w:val="0"/>
                      <w:sz w:val="18"/>
                    </w:rPr>
                    <w:t>-Defendant must be 18 years of age</w:t>
                  </w:r>
                </w:p>
                <w:p w:rsidR="00B70BFC" w:rsidRPr="00005501" w:rsidRDefault="00B70BFC" w:rsidP="00D27C80">
                  <w:pPr>
                    <w:tabs>
                      <w:tab w:val="left" w:pos="2685"/>
                    </w:tabs>
                    <w:rPr>
                      <w:rFonts w:ascii="Tahoma" w:hAnsi="Tahoma" w:cs="Tahoma"/>
                      <w:color w:val="818181"/>
                      <w:kern w:val="0"/>
                      <w:sz w:val="18"/>
                    </w:rPr>
                  </w:pPr>
                </w:p>
                <w:p w:rsidR="00B70BFC" w:rsidRPr="00005501" w:rsidRDefault="00B70BFC" w:rsidP="001221A5">
                  <w:pPr>
                    <w:rPr>
                      <w:rFonts w:ascii="Tahoma" w:hAnsi="Tahoma" w:cs="Tahoma"/>
                      <w:sz w:val="18"/>
                    </w:rPr>
                  </w:pPr>
                  <w:r w:rsidRPr="00005501">
                    <w:rPr>
                      <w:rFonts w:ascii="Tahoma" w:hAnsi="Tahoma" w:cs="Tahoma"/>
                      <w:sz w:val="18"/>
                    </w:rPr>
                    <w:t>-Current offense and/or criminal history must reflect drug/alcohol abuse and/or addiction</w:t>
                  </w:r>
                </w:p>
                <w:p w:rsidR="00B70BFC" w:rsidRPr="00005501" w:rsidRDefault="00B70BFC" w:rsidP="001221A5">
                  <w:pPr>
                    <w:rPr>
                      <w:rFonts w:ascii="Tahoma" w:hAnsi="Tahoma" w:cs="Tahoma"/>
                      <w:sz w:val="18"/>
                    </w:rPr>
                  </w:pPr>
                </w:p>
                <w:p w:rsidR="00B70BFC" w:rsidRPr="00005501" w:rsidRDefault="00B70BFC" w:rsidP="001221A5">
                  <w:pPr>
                    <w:rPr>
                      <w:rFonts w:ascii="Tahoma" w:hAnsi="Tahoma" w:cs="Tahoma"/>
                      <w:sz w:val="18"/>
                    </w:rPr>
                  </w:pPr>
                  <w:r w:rsidRPr="00005501">
                    <w:rPr>
                      <w:rFonts w:ascii="Tahoma" w:hAnsi="Tahoma" w:cs="Tahoma"/>
                      <w:sz w:val="18"/>
                    </w:rPr>
                    <w:t xml:space="preserve">-Felony or Misdemeanor level offenses </w:t>
                  </w:r>
                </w:p>
                <w:p w:rsidR="00B70BFC" w:rsidRPr="00005501" w:rsidRDefault="00B70BFC" w:rsidP="001221A5">
                  <w:pPr>
                    <w:rPr>
                      <w:rFonts w:ascii="Tahoma" w:hAnsi="Tahoma" w:cs="Tahoma"/>
                      <w:sz w:val="18"/>
                    </w:rPr>
                  </w:pPr>
                </w:p>
                <w:p w:rsidR="00B70BFC" w:rsidRPr="00005501" w:rsidRDefault="00B70BFC" w:rsidP="001221A5">
                  <w:pPr>
                    <w:rPr>
                      <w:rFonts w:ascii="Tahoma" w:hAnsi="Tahoma" w:cs="Tahoma"/>
                      <w:sz w:val="18"/>
                    </w:rPr>
                  </w:pPr>
                  <w:r w:rsidRPr="00005501">
                    <w:rPr>
                      <w:rFonts w:ascii="Tahoma" w:hAnsi="Tahoma" w:cs="Tahoma"/>
                      <w:sz w:val="18"/>
                    </w:rPr>
                    <w:t>- No 3G offenders</w:t>
                  </w:r>
                </w:p>
                <w:p w:rsidR="00B70BFC" w:rsidRPr="00005501" w:rsidRDefault="00B70BFC" w:rsidP="001221A5">
                  <w:pPr>
                    <w:rPr>
                      <w:rFonts w:ascii="Tahoma" w:hAnsi="Tahoma" w:cs="Tahoma"/>
                      <w:sz w:val="18"/>
                    </w:rPr>
                  </w:pPr>
                </w:p>
                <w:p w:rsidR="00B70BFC" w:rsidRPr="00005501" w:rsidRDefault="00B70BFC" w:rsidP="001221A5">
                  <w:pPr>
                    <w:rPr>
                      <w:rFonts w:ascii="Tahoma" w:hAnsi="Tahoma" w:cs="Tahoma"/>
                      <w:sz w:val="18"/>
                    </w:rPr>
                  </w:pPr>
                  <w:r w:rsidRPr="00005501">
                    <w:rPr>
                      <w:rFonts w:ascii="Tahoma" w:hAnsi="Tahoma" w:cs="Tahoma"/>
                      <w:sz w:val="18"/>
                    </w:rPr>
                    <w:t>-</w:t>
                  </w:r>
                  <w:r>
                    <w:rPr>
                      <w:rFonts w:ascii="Tahoma" w:hAnsi="Tahoma" w:cs="Tahoma"/>
                      <w:sz w:val="18"/>
                    </w:rPr>
                    <w:t xml:space="preserve"> </w:t>
                  </w:r>
                  <w:r w:rsidRPr="00005501">
                    <w:rPr>
                      <w:rFonts w:ascii="Tahoma" w:hAnsi="Tahoma" w:cs="Tahoma"/>
                      <w:sz w:val="18"/>
                    </w:rPr>
                    <w:t>No Title 5 offenders</w:t>
                  </w:r>
                </w:p>
                <w:p w:rsidR="00B70BFC" w:rsidRPr="00005501" w:rsidRDefault="00B70BFC" w:rsidP="001221A5">
                  <w:pPr>
                    <w:rPr>
                      <w:rFonts w:ascii="Tahoma" w:hAnsi="Tahoma" w:cs="Tahoma"/>
                      <w:sz w:val="18"/>
                    </w:rPr>
                  </w:pPr>
                </w:p>
                <w:p w:rsidR="00B70BFC" w:rsidRDefault="00B70BFC" w:rsidP="00D27C80">
                  <w:pPr>
                    <w:rPr>
                      <w:rFonts w:ascii="Tahoma" w:hAnsi="Tahoma" w:cs="Tahoma"/>
                      <w:sz w:val="18"/>
                    </w:rPr>
                  </w:pPr>
                  <w:r w:rsidRPr="00005501">
                    <w:rPr>
                      <w:rFonts w:ascii="Tahoma" w:hAnsi="Tahoma" w:cs="Tahoma"/>
                      <w:sz w:val="18"/>
                    </w:rPr>
                    <w:t>-</w:t>
                  </w:r>
                  <w:r>
                    <w:rPr>
                      <w:rFonts w:ascii="Tahoma" w:hAnsi="Tahoma" w:cs="Tahoma"/>
                      <w:sz w:val="18"/>
                    </w:rPr>
                    <w:t xml:space="preserve"> No </w:t>
                  </w:r>
                  <w:r w:rsidRPr="00005501">
                    <w:rPr>
                      <w:rFonts w:ascii="Tahoma" w:hAnsi="Tahoma" w:cs="Tahoma"/>
                      <w:sz w:val="18"/>
                    </w:rPr>
                    <w:t xml:space="preserve">Sex Offenders </w:t>
                  </w:r>
                </w:p>
                <w:p w:rsidR="00B70BFC" w:rsidRPr="00BF743D" w:rsidRDefault="00B70BFC" w:rsidP="00D27C80">
                  <w:pPr>
                    <w:rPr>
                      <w:color w:val="818181"/>
                      <w:sz w:val="16"/>
                      <w:szCs w:val="16"/>
                    </w:rPr>
                  </w:pPr>
                  <w:r w:rsidRPr="00005501">
                    <w:rPr>
                      <w:rFonts w:ascii="Tahoma" w:hAnsi="Tahoma" w:cs="Tahoma"/>
                      <w:color w:val="000000"/>
                      <w:kern w:val="0"/>
                      <w:sz w:val="24"/>
                      <w:szCs w:val="27"/>
                    </w:rPr>
                    <w:br/>
                  </w:r>
                  <w:r>
                    <w:rPr>
                      <w:rFonts w:ascii="Tahoma" w:hAnsi="Tahoma" w:cs="Tahoma"/>
                      <w:color w:val="000000"/>
                      <w:kern w:val="0"/>
                      <w:sz w:val="18"/>
                    </w:rPr>
                    <w:t xml:space="preserve">- No </w:t>
                  </w:r>
                  <w:r w:rsidRPr="00005501">
                    <w:rPr>
                      <w:rFonts w:ascii="Tahoma" w:hAnsi="Tahoma" w:cs="Tahoma"/>
                      <w:color w:val="000000"/>
                      <w:kern w:val="0"/>
                      <w:sz w:val="18"/>
                    </w:rPr>
                    <w:t xml:space="preserve">Offenses </w:t>
                  </w:r>
                  <w:r w:rsidRPr="00005501">
                    <w:rPr>
                      <w:rFonts w:ascii="Tahoma" w:hAnsi="Tahoma" w:cs="Tahoma"/>
                      <w:color w:val="000000"/>
                      <w:kern w:val="0"/>
                      <w:sz w:val="18"/>
                      <w:szCs w:val="18"/>
                    </w:rPr>
                    <w:t>involving</w:t>
                  </w:r>
                  <w:r>
                    <w:rPr>
                      <w:rFonts w:ascii="Tahoma" w:hAnsi="Tahoma" w:cs="Tahoma"/>
                      <w:color w:val="000000"/>
                      <w:kern w:val="0"/>
                      <w:sz w:val="18"/>
                      <w:szCs w:val="18"/>
                    </w:rPr>
                    <w:t xml:space="preserve"> intentional</w:t>
                  </w:r>
                  <w:r w:rsidRPr="00005501">
                    <w:rPr>
                      <w:rFonts w:ascii="Tahoma" w:hAnsi="Tahoma" w:cs="Tahoma"/>
                      <w:color w:val="000000"/>
                      <w:kern w:val="0"/>
                      <w:sz w:val="18"/>
                      <w:szCs w:val="18"/>
                    </w:rPr>
                    <w:t xml:space="preserve"> bodily injury, death or the use of a deadly weapon are not eligible to the program if instant case.</w:t>
                  </w:r>
                  <w:r w:rsidRPr="00D27C80">
                    <w:rPr>
                      <w:rFonts w:ascii="Tahoma" w:hAnsi="Tahoma" w:cs="Tahoma"/>
                      <w:color w:val="000000"/>
                      <w:kern w:val="0"/>
                    </w:rPr>
                    <w:br/>
                  </w:r>
                </w:p>
                <w:p w:rsidR="00B70BFC" w:rsidRDefault="00B70BFC"/>
                <w:p w:rsidR="00B70BFC" w:rsidRDefault="00B70BFC"/>
                <w:p w:rsidR="00B70BFC" w:rsidRDefault="00B70BFC"/>
                <w:p w:rsidR="00B70BFC" w:rsidRDefault="00B70BFC"/>
                <w:p w:rsidR="00B70BFC" w:rsidRDefault="00B70BFC"/>
                <w:p w:rsidR="00B70BFC" w:rsidRDefault="00B70BFC"/>
                <w:p w:rsidR="00B70BFC" w:rsidRDefault="00B70BFC"/>
                <w:p w:rsidR="00B70BFC" w:rsidRDefault="00B70BFC"/>
                <w:p w:rsidR="00B70BFC" w:rsidRDefault="00B70BFC"/>
                <w:p w:rsidR="00B70BFC" w:rsidRDefault="00B70BFC"/>
                <w:p w:rsidR="00B70BFC" w:rsidRDefault="00B70BFC"/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6"/>
                  </w:tblGrid>
                  <w:tr w:rsidR="00B70BFC" w:rsidRPr="009D0E5E" w:rsidTr="003A505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B70BFC" w:rsidRPr="009D0E5E" w:rsidRDefault="00B70BFC" w:rsidP="003A505C">
                        <w:pPr>
                          <w:rPr>
                            <w:rFonts w:ascii="Arial" w:hAnsi="Arial" w:cs="Arial"/>
                            <w:b/>
                            <w:bCs/>
                            <w:color w:val="4977AF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B70BFC" w:rsidRPr="009D0E5E" w:rsidRDefault="00B70BFC" w:rsidP="003A08C2">
                  <w:pPr>
                    <w:rPr>
                      <w:vanish/>
                      <w:color w:val="auto"/>
                      <w:kern w:val="0"/>
                      <w:sz w:val="22"/>
                      <w:szCs w:val="22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3880"/>
                  </w:tblGrid>
                  <w:tr w:rsidR="00B70BFC" w:rsidRPr="009D0E5E" w:rsidTr="00D27C80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B70BFC" w:rsidRPr="009D0E5E" w:rsidRDefault="00B70BFC" w:rsidP="003A505C">
                        <w:pPr>
                          <w:spacing w:before="100" w:beforeAutospacing="1" w:after="100" w:afterAutospacing="1"/>
                          <w:rPr>
                            <w:rFonts w:ascii="Tahoma" w:hAnsi="Tahoma" w:cs="Tahoma"/>
                            <w:color w:val="818181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B70BFC" w:rsidRDefault="00B70BFC" w:rsidP="006A212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63" o:spid="_x0000_s1063" type="#_x0000_t202" style="position:absolute;margin-left:282.6pt;margin-top:117.9pt;width:259.2pt;height:371.85pt;z-index:25166643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" filled="f" fillcolor="#fffffe" stroked="f" strokecolor="#212120" insetpen="t">
            <v:textbox inset="2.88pt,2.88pt,2.88pt,2.88pt">
              <w:txbxContent>
                <w:p w:rsidR="00B70BFC" w:rsidRDefault="00B70BFC" w:rsidP="003A08C2">
                  <w:pPr>
                    <w:pStyle w:val="NormalWeb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3A08C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T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he Coastal Bend Regional ISF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offers a 6 to 9 month in-patient residentia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l substance abuse treatment and Cognitive Track with reintegration/employment 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services utilizing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evidence based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cognitive and behavioral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models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by Kenneth Wangberg and Harvey Milkman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(</w:t>
                  </w:r>
                  <w:bookmarkStart w:id="0" w:name="_GoBack"/>
                  <w:r w:rsidRPr="000241E9">
                    <w:rPr>
                      <w:rFonts w:ascii="Tahoma" w:hAnsi="Tahoma" w:cs="Tahoma"/>
                      <w:i/>
                      <w:color w:val="000000"/>
                      <w:sz w:val="20"/>
                      <w:szCs w:val="20"/>
                    </w:rPr>
                    <w:t>Criminal Conduct and Substance Abuse Treatment)</w:t>
                  </w:r>
                  <w:bookmarkEnd w:id="0"/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focusing in s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trategies for self-improvement and change. Residents are introduced to th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e Alcoholics Anonymous and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12 Step Program philosophies, Narcotics Anonymous, and Moral Reconation Therapy designed for self-discovery and modifying deviant thinking and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negative behavior fundamental to reducing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recidivism.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B70BFC" w:rsidRPr="003A08C2" w:rsidRDefault="00B70BFC" w:rsidP="003A08C2">
                  <w:pPr>
                    <w:pStyle w:val="NormalWeb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T</w:t>
                  </w:r>
                  <w:r w:rsidRPr="003A08C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reatment</w:t>
                  </w:r>
                  <w:r w:rsidRPr="00572326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 xml:space="preserve"> Phase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is 3 months. Residents attend substance abuse educational classes, engage in group process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es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, personal testimonials are shared; role-pla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y situational scenarios to 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res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tructure atypical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thinking and behavior. Homework is assigned and processed. Recreational activities and general housekeeping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is enforced. Residents transition to the Reintegration/ Employment Phase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.</w:t>
                  </w:r>
                </w:p>
                <w:p w:rsidR="00B70BFC" w:rsidRPr="003A08C2" w:rsidRDefault="00B70BFC" w:rsidP="003A08C2">
                  <w:pPr>
                    <w:pStyle w:val="NormalWeb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3A08C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Reintegration/Employmen</w:t>
                  </w:r>
                  <w:r w:rsidRPr="00572326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t</w:t>
                  </w:r>
                  <w:r w:rsidRPr="00572326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 xml:space="preserve"> Phase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is 3 to 6 months. Residents work on resume writing,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learn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job interviewing sk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ills, job search, and work through 5 levels. Each level earns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privileges su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ch as: telephone calls, TV privileges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, visitation privileges, and can earn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24 to 48 hour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furlough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s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with goo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d behavior and with no infractions</w:t>
                  </w:r>
                  <w:r w:rsidRPr="003A08C2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61" o:spid="_x0000_s1064" type="#_x0000_t202" style="position:absolute;margin-left:25.2pt;margin-top:173.7pt;width:2in;height:3.55pt;z-index:25166438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" filled="f" fillcolor="#fffffe" stroked="f" strokecolor="#212120" insetpen="t">
            <v:textbox inset="2.88pt,2.88pt,2.88pt,2.88pt">
              <w:txbxContent>
                <w:p w:rsidR="00B70BFC" w:rsidRDefault="00B70BFC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caps/>
                      <w:color w:val="EF792F"/>
                      <w:w w:val="90"/>
                      <w:lang/>
                    </w:rPr>
                  </w:pPr>
                  <w:r>
                    <w:rPr>
                      <w:rFonts w:ascii="Arial" w:hAnsi="Arial" w:cs="Arial"/>
                      <w:caps/>
                      <w:color w:val="EF792F"/>
                      <w:spacing w:val="20"/>
                      <w:w w:val="90"/>
                      <w:lang/>
                    </w:rPr>
                    <w:t>IT SUPPORT SOLUTIONS</w:t>
                  </w:r>
                </w:p>
                <w:p w:rsidR="00B70BFC" w:rsidRDefault="00B70BFC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  <w:lang/>
                    </w:rPr>
                    <w:t>• Enim iriure accumsan epulae.</w:t>
                  </w:r>
                </w:p>
                <w:p w:rsidR="00B70BFC" w:rsidRDefault="00B70BFC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  <w:lang/>
                    </w:rPr>
                    <w:t>• Molior vicis feugiat.</w:t>
                  </w:r>
                </w:p>
                <w:p w:rsidR="00B70BFC" w:rsidRDefault="00B70BFC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  <w:lang/>
                    </w:rPr>
                    <w:t>• Quadrum quidem nisl ea.</w:t>
                  </w:r>
                </w:p>
                <w:p w:rsidR="00B70BFC" w:rsidRDefault="00B70BFC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  <w:lang/>
                    </w:rPr>
                    <w:t>• Haero ut nutus accumsan.</w:t>
                  </w:r>
                </w:p>
                <w:p w:rsidR="00B70BFC" w:rsidRDefault="00B70BFC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2E3640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  <w:lang/>
                    </w:rPr>
                    <w:t>• Genitus, te vero, erat.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47" o:spid="_x0000_s1065" type="#_x0000_t202" style="position:absolute;margin-left:90pt;margin-top:514.4pt;width:427.5pt;height:66.15pt;z-index:25165619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" filled="f" fillcolor="#fffffe" stroked="f" strokecolor="#212120" insetpen="t">
            <v:textbox inset="2.88pt,2.88pt,2.88pt,2.88pt">
              <w:txbxContent>
                <w:p w:rsidR="00B70BFC" w:rsidRPr="001A0D5A" w:rsidRDefault="00B70BFC" w:rsidP="003A08C2">
                  <w:pPr>
                    <w:jc w:val="center"/>
                    <w:rPr>
                      <w:rFonts w:ascii="Tahoma" w:hAnsi="Tahoma" w:cs="Tahoma"/>
                      <w:color w:val="FFFFFF"/>
                      <w:kern w:val="0"/>
                      <w:sz w:val="16"/>
                      <w:szCs w:val="16"/>
                    </w:rPr>
                  </w:pPr>
                  <w:r w:rsidRPr="001A0D5A">
                    <w:rPr>
                      <w:rFonts w:ascii="Tahoma" w:hAnsi="Tahoma" w:cs="Tahoma"/>
                      <w:b/>
                      <w:bCs/>
                      <w:i/>
                      <w:iCs/>
                      <w:color w:val="FFFFFF"/>
                      <w:kern w:val="0"/>
                      <w:sz w:val="27"/>
                      <w:szCs w:val="27"/>
                    </w:rPr>
                    <w:t>Research shows that Substance Abuse Programs with an employment component have better results than programs without an employment component.</w:t>
                  </w:r>
                </w:p>
                <w:p w:rsidR="00B70BFC" w:rsidRDefault="00B70BFC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Picture 107" o:spid="_x0000_s1066" type="#_x0000_t75" style="position:absolute;margin-left:5.85pt;margin-top:496.4pt;width:66.15pt;height:66.15pt;z-index:251672576;visibility:visible">
            <v:imagedata r:id="rId19" o:title=""/>
          </v:shape>
        </w:pict>
      </w:r>
      <w:r>
        <w:rPr>
          <w:noProof/>
        </w:rPr>
        <w:pict>
          <v:shape id="Text Box 64" o:spid="_x0000_s1067" type="#_x0000_t202" style="position:absolute;margin-left:397.8pt;margin-top:279.6pt;width:7.2pt;height:4.15pt;z-index:25166745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" filled="f" fillcolor="#fffffe" stroked="f" strokecolor="#212120" insetpen="t">
            <v:textbox inset="2.88pt,2.88pt,2.88pt,2.88pt">
              <w:txbxContent>
                <w:p w:rsidR="00B70BFC" w:rsidRDefault="00B70BFC" w:rsidP="006A2125">
                  <w:pPr>
                    <w:widowControl w:val="0"/>
                    <w:spacing w:line="400" w:lineRule="exact"/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  <w:lang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62" o:spid="_x0000_s1068" type="#_x0000_t202" style="position:absolute;margin-left:36pt;margin-top:27pt;width:292.5pt;height:99pt;z-index:25166540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" filled="f" fillcolor="#fffffe" stroked="f" strokecolor="#212120" insetpen="t">
            <v:textbox inset="2.88pt,2.88pt,2.88pt,2.88pt">
              <w:txbxContent>
                <w:p w:rsidR="00B70BFC" w:rsidRDefault="00B70BFC" w:rsidP="006A2125">
                  <w:pPr>
                    <w:widowControl w:val="0"/>
                    <w:spacing w:line="400" w:lineRule="exact"/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  <w:t>Coastal Bend Regional Intermediate Sanction Facility</w:t>
                  </w:r>
                </w:p>
                <w:p w:rsidR="00B70BFC" w:rsidRDefault="00B70BFC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caps/>
                      <w:color w:val="EF792F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aps/>
                      <w:color w:val="EF792F"/>
                      <w:spacing w:val="20"/>
                      <w:w w:val="90"/>
                      <w:sz w:val="16"/>
                      <w:szCs w:val="16"/>
                      <w:lang/>
                    </w:rPr>
                    <w:t>“Freedom through responsibility”</w:t>
                  </w:r>
                </w:p>
                <w:p w:rsidR="00B70BFC" w:rsidRDefault="00B70BFC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FFFFFE"/>
                      <w:w w:val="90"/>
                      <w:sz w:val="18"/>
                      <w:szCs w:val="18"/>
                      <w:lang/>
                    </w:rPr>
                  </w:pPr>
                </w:p>
                <w:p w:rsidR="00B70BFC" w:rsidRDefault="00B70BFC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FFFFFE"/>
                      <w:w w:val="90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15"/>
                      <w:szCs w:val="15"/>
                      <w:lang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Freeform 60" o:spid="_x0000_s1069" style="position:absolute;margin-left:18pt;margin-top:73.6pt;width:756pt;height:102.3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" path="m,427c1369,,2702,25,3171,52e" filled="f" fillcolor="#fffffe" strokecolor="#efb32f" strokeweight=".17711mm">
            <v:stroke joinstyle="miter"/>
            <v:shadow color="#8c8682"/>
            <v:path arrowok="t" o:connecttype="custom" o:connectlocs="0,1299210;9601200,158218" o:connectangles="0,0"/>
            <w10:wrap anchorx="page" anchory="page"/>
          </v:shape>
        </w:pict>
      </w:r>
      <w:r>
        <w:rPr>
          <w:noProof/>
        </w:rPr>
        <w:pict>
          <v:shape id="Freeform 59" o:spid="_x0000_s1070" style="position:absolute;margin-left:18pt;margin-top:65.7pt;width:756pt;height:101.3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" path="m,423c1374,,2711,30,3171,57e" filled="f" fillcolor="#fffffe" strokecolor="#fffffe" strokeweight=".17711mm">
            <v:stroke joinstyle="miter"/>
            <v:shadow color="#8c8682"/>
            <v:path arrowok="t" o:connecttype="custom" o:connectlocs="0,1286510;9601200,173360" o:connectangles="0,0"/>
            <w10:wrap anchorx="page" anchory="page"/>
          </v:shape>
        </w:pict>
      </w:r>
      <w:r>
        <w:rPr>
          <w:noProof/>
        </w:rPr>
        <w:pict>
          <v:shape id="Freeform 58" o:spid="_x0000_s1071" style="position:absolute;margin-left:18pt;margin-top:57.55pt;width:756pt;height:102.0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" path="m,426c1377,,2716,29,3171,56e" filled="f" fillcolor="#fffffe" strokecolor="#efb32f" strokeweight=".17711mm">
            <v:stroke joinstyle="miter"/>
            <v:shadow color="#8c8682"/>
            <v:path arrowok="t" o:connecttype="custom" o:connectlocs="0,1296035;9601200,170371" o:connectangles="0,0"/>
            <w10:wrap anchorx="page" anchory="page"/>
          </v:shape>
        </w:pict>
      </w:r>
      <w:r>
        <w:rPr>
          <w:noProof/>
        </w:rPr>
        <w:pict>
          <v:shape id="Freeform 57" o:spid="_x0000_s1072" style="position:absolute;margin-left:18pt;margin-top:65.9pt;width:756pt;height:105.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" path="m,441c1372,,2713,16,3171,37e" filled="f" fillcolor="#fffffe" strokecolor="#fffffe" strokeweight=".17711mm">
            <v:stroke joinstyle="miter"/>
            <v:shadow color="#8c8682"/>
            <v:path arrowok="t" o:connecttype="custom" o:connectlocs="0,1342390;9601200,112627" o:connectangles="0,0"/>
            <w10:wrap anchorx="page" anchory="page"/>
          </v:shape>
        </w:pict>
      </w:r>
      <w:r>
        <w:rPr>
          <w:noProof/>
        </w:rPr>
        <w:pict>
          <v:shape id="Freeform 56" o:spid="_x0000_s1073" style="position:absolute;margin-left:18pt;margin-top:71.2pt;width:756pt;height:96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" path="m,401c1397,,2738,59,3171,92e" filled="f" fillcolor="#fffffe" strokecolor="#fffffe" strokeweight=".17711mm">
            <v:stroke joinstyle="miter"/>
            <v:shadow color="#8c8682"/>
            <v:path arrowok="t" o:connecttype="custom" o:connectlocs="0,1219835;9601200,279862" o:connectangles="0,0"/>
            <w10:wrap anchorx="page" anchory="page"/>
          </v:shape>
        </w:pict>
      </w:r>
      <w:r>
        <w:rPr>
          <w:noProof/>
        </w:rPr>
        <w:pict>
          <v:shape id="Freeform 55" o:spid="_x0000_s1074" style="position:absolute;margin-left:18pt;margin-top:18pt;width:756pt;height:150.2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6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" path="m,c,627,,627,,627,731,409,1853,296,2168,276v442,-27,783,-33,1000,-34c3168,,3168,,3168,l,xe" fillcolor="#2e3640" stroked="f" strokecolor="#212120">
            <v:shadow color="#8c8682"/>
            <v:path arrowok="t" o:connecttype="custom" o:connectlocs="0,0;0,1908175;6570518,839962;9601200,736489;9601200,0;0,0" o:connectangles="0,0,0,0,0,0"/>
            <w10:wrap anchorx="page" anchory="page"/>
          </v:shape>
        </w:pict>
      </w:r>
      <w:r>
        <w:rPr>
          <w:noProof/>
        </w:rPr>
        <w:pict>
          <v:group id="Group 48" o:spid="_x0000_s1075" style="position:absolute;margin-left:41.2pt;margin-top:533.8pt;width:35.4pt;height:38.4pt;z-index:251657216;mso-position-horizontal-relative:page;mso-position-vertical-relative:page" coordorigin="1143795,1062809" coordsize="4500,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">
            <v:shape id="Freeform 49" o:spid="_x0000_s1076" style="position:absolute;left:1143982;top:1064609;width:4313;height:3075;visibility:visible;mso-wrap-style:square;v-text-anchor:top" coordsize="11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uD8IA&#10;AADcAAAADwAAAGRycy9kb3ducmV2LnhtbERPS4vCMBC+C/6HMIIX0dRWRKpRdHHBiwcfeB6asS02&#10;k9Jk2+7++s3Cgrf5+J6z2fWmEi01rrSsYD6LQBBnVpecK7jfPqcrEM4ja6wsk4JvcrDbDgcbTLXt&#10;+ELt1ecihLBLUUHhfZ1K6bKCDLqZrYkD97SNQR9gk0vdYBfCTSXjKFpKgyWHhgJr+igoe12/jIKf&#10;kznHj3MdHbr9cZJcEm4XWaLUeNTv1yA89f4t/nefdJgfz+HvmXC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O4PwgAAANwAAAAPAAAAAAAAAAAAAAAAAJgCAABkcnMvZG93&#10;bnJldi54bWxQSwUGAAAAAAQABAD1AAAAhwMAAAAA&#10;" path="m101,37c84,64,49,71,23,54,12,47,4,36,,24,2,40,11,56,26,65,52,82,87,75,103,48,113,34,115,16,110,v1,13,-2,26,-9,37xe" fillcolor="#e33830" stroked="f" strokecolor="#212120">
              <v:fill color2="#efb32f" rotate="t" angle="45" focus="100%" type="gradient"/>
              <v:shadow color="#8c8682"/>
              <v:path arrowok="t" o:connecttype="custom" o:connectlocs="378750,138750;86250,202500;0,90000;97500,243750;386250,180000;412500,0;378750,138750" o:connectangles="0,0,0,0,0,0,0"/>
            </v:shape>
            <v:shape id="Freeform 50" o:spid="_x0000_s1077" style="position:absolute;left:1143795;top:1063559;width:4087;height:3638;visibility:visible;mso-wrap-style:square;v-text-anchor:top" coordsize="10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20cEA&#10;AADcAAAADwAAAGRycy9kb3ducmV2LnhtbERP32vCMBB+H/g/hBP2NlMLHbUaRQRxYyCsE5+P5myq&#10;zaU2mXb//SIM9nYf389brAbbihv1vnGsYDpJQBBXTjdcKzh8bV9yED4ga2wdk4If8rBajp4WWGh3&#10;50+6laEWMYR9gQpMCF0hpa8MWfQT1xFH7uR6iyHCvpa6x3sMt61Mk+RVWmw4NhjsaGOoupTfVsH+&#10;3Zg82VJWHtN8lrmPa3neoVLP42E9BxFoCP/iP/ebjvPTDB7Px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+NtHBAAAA3AAAAA8AAAAAAAAAAAAAAAAAmAIAAGRycy9kb3du&#10;cmV2LnhtbFBLBQYAAAAABAAEAPUAAACGAwAAAAA=&#10;" path="m77,81c46,88,16,68,10,38,7,25,9,12,15,,5,13,,30,4,47v6,31,36,50,67,44c88,87,102,76,109,61,101,71,90,78,77,81xe" fillcolor="#e33830" stroked="f" strokecolor="#212120">
              <v:fill color2="#efb32f" rotate="t" angle="45" focus="100%" type="gradient"/>
              <v:shadow color="#8c8682"/>
              <v:path arrowok="t" o:connecttype="custom" o:connectlocs="288750,303750;37500,142500;56250,0;15000,176250;266250,341250;408750,228750;288750,303750" o:connectangles="0,0,0,0,0,0,0"/>
            </v:shape>
            <v:shape id="Freeform 51" o:spid="_x0000_s1078" style="position:absolute;left:1144207;top:1062959;width:2363;height:3338;visibility:visible;mso-wrap-style:square;v-text-anchor:top" coordsize="6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/i8IA&#10;AADcAAAADwAAAGRycy9kb3ducmV2LnhtbERPTYvCMBC9L/gfwgje1lRdilSjiKDoSdetB29DM7bF&#10;ZlKaaKu/fiMs7G0e73Pmy85U4kGNKy0rGA0jEMSZ1SXnCtKfzecUhPPIGivLpOBJDpaL3sccE21b&#10;/qbHyecihLBLUEHhfZ1I6bKCDLqhrYkDd7WNQR9gk0vdYBvCTSXHURRLgyWHhgJrWheU3U53o+D4&#10;yi64xa/4GbdyP9l3Mk3PB6UG/W41A+Gp8//iP/dOh/mTMbyfC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b+LwgAAANwAAAAPAAAAAAAAAAAAAAAAAJgCAABkcnMvZG93&#10;bnJldi54bWxQSwUGAAAAAAQABAD1AAAAhwMAAAAA&#10;" path="m34,78c14,65,8,38,21,18,27,9,35,3,45,,32,1,20,8,13,20,,40,5,67,26,80v11,8,25,9,37,5c53,86,43,84,34,78xe" fillcolor="#ef792f" stroked="f" strokecolor="#212120">
              <v:fill color2="#e33830" rotate="t" angle="135" focus="100%" type="gradient"/>
              <v:shadow color="#8c8682"/>
              <v:path arrowok="t" o:connecttype="custom" o:connectlocs="127500,292500;78750,67500;168750,0;48750,75000;97500,300000;236250,318750;127500,292500" o:connectangles="0,0,0,0,0,0,0"/>
            </v:shape>
            <v:shape id="Freeform 52" o:spid="_x0000_s1079" style="position:absolute;left:1144582;top:1062809;width:2813;height:3188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MSsIA&#10;AADcAAAADwAAAGRycy9kb3ducmV2LnhtbERPTWsCMRC9C/6HMEJvmlWhyNYoKkotRcS1l96GZLq7&#10;uJmETarrv28Kgrd5vM+ZLzvbiCu1oXasYDzKQBBrZ2ouFXydd8MZiBCRDTaOScGdAiwX/d4cc+Nu&#10;fKJrEUuRQjjkqKCK0edSBl2RxTBynjhxP661GBNsS2lavKVw28hJlr1KizWnhgo9bSrSl+LXKli/&#10;mybzerf5uOvjeHvYf9efK6/Uy6BbvYGI1MWn+OHemzR/OoX/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0xKwgAAANwAAAAPAAAAAAAAAAAAAAAAAJgCAABkcnMvZG93&#10;bnJldi54bWxQSwUGAAAAAAQABAD1AAAAhwMAAAAA&#10;" path="m12,60c7,36,22,13,46,7v10,-2,20,,29,4c65,3,52,,38,3,15,8,,31,5,55,8,68,16,79,28,85,20,79,14,70,12,60xe" fillcolor="#ef792f" stroked="f" strokecolor="#212120">
              <v:fill color2="#e33830" rotate="t" angle="135" focus="100%" type="gradient"/>
              <v:shadow color="#8c8682"/>
              <v:path arrowok="t" o:connecttype="custom" o:connectlocs="45000,225000;172500,26250;281250,41250;142500,11250;18750,206250;105000,318750;45000,225000" o:connectangles="0,0,0,0,0,0,0"/>
            </v:shape>
            <v:shape id="Freeform 53" o:spid="_x0000_s1080" style="position:absolute;left:1145257;top:1063447;width:1875;height:2250;visibility:visible;mso-wrap-style:square;v-text-anchor:top" coordsize="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xqsIA&#10;AADcAAAADwAAAGRycy9kb3ducmV2LnhtbERPTWvCQBC9C/0Pywi9iG6iRUrqKqVFsQUPNYrXITtN&#10;gtnZkJ1q/PfdQsHbPN7nLFa9a9SFulB7NpBOElDEhbc1lwYO+Xr8DCoIssXGMxm4UYDV8mGwwMz6&#10;K3/RZS+liiEcMjRQibSZ1qGoyGGY+JY4ct++cygRdqW2HV5juGv0NEnm2mHNsaHClt4qKs77H2cg&#10;eT/lu00vdn7MR2n4+NylJGLM47B/fQEl1Mtd/O/e2jh/9gR/z8QL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vGqwgAAANwAAAAPAAAAAAAAAAAAAAAAAJgCAABkcnMvZG93&#10;bnJldi54bWxQSwUGAAAAAAQABAD1AAAAhwMAAAAA&#10;" path="m10,43c5,27,14,10,30,5,37,3,44,4,50,6,43,1,34,,25,3,9,8,,25,5,41v3,9,9,15,17,19c17,56,12,50,10,43xe" fillcolor="#efb32f" stroked="f" strokecolor="#212120">
              <v:fill color2="#e33830" rotate="t" angle="135" focus="100%" type="gradient"/>
              <v:shadow color="#8c8682"/>
              <v:path arrowok="t" o:connecttype="custom" o:connectlocs="37500,161250;112500,18750;187500,22500;93750,11250;18750,153750;82500,225000;37500,161250" o:connectangles="0,0,0,0,0,0,0"/>
            </v:shape>
            <v:shape id="Freeform 54" o:spid="_x0000_s1081" style="position:absolute;left:1145520;top:1063447;width:2287;height:1725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9YcQA&#10;AADcAAAADwAAAGRycy9kb3ducmV2LnhtbERP22rCQBB9L/QflhF8qxuVFkmzSipKS/XBSz5gyE6z&#10;abOzIbtq7Nd3hYJvczjXyRa9bcSZOl87VjAeJSCIS6drrhQUx/XTDIQPyBobx6TgSh4W88eHDFPt&#10;Lryn8yFUIoawT1GBCaFNpfSlIYt+5FriyH25zmKIsKuk7vASw20jJ0nyIi3WHBsMtrQ0VP4cTlbB&#10;p998H1e7rave65W5vv3mu2KfKzUc9PkriEB9uIv/3R86zp8+w+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/WHEAAAA3AAAAA8AAAAAAAAAAAAAAAAAmAIAAGRycy9k&#10;b3ducmV2LnhtbFBLBQYAAAAABAAEAPUAAACJAwAAAAA=&#10;" path="m7,26c14,11,33,5,48,13v6,4,11,9,13,15c60,20,54,12,46,7,31,,13,5,5,20,,29,,38,4,46,2,40,3,32,7,26xe" fillcolor="#efb32f" stroked="f" strokecolor="#212120">
              <v:fill color2="#e33830" rotate="t" angle="135" focus="100%" type="gradient"/>
              <v:shadow color="#8c8682"/>
              <v:path arrowok="t" o:connecttype="custom" o:connectlocs="26250,97500;180000,48750;228750,105000;172500,26250;18750,75000;15000,172500;26250,97500" o:connectangles="0,0,0,0,0,0,0"/>
            </v:shape>
            <w10:wrap anchorx="page" anchory="page"/>
          </v:group>
        </w:pict>
      </w:r>
      <w:r>
        <w:rPr>
          <w:noProof/>
        </w:rPr>
        <w:pict>
          <v:shape id="Freeform 46" o:spid="_x0000_s1082" style="position:absolute;margin-left:18pt;margin-top:457.65pt;width:517pt;height:41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" path="m2128,c1209,169,404,166,,149e" filled="f" fillcolor="#fffffe" strokecolor="#efb32f" strokeweight=".17711mm">
            <v:stroke joinstyle="miter"/>
            <v:shadow color="#8c8682"/>
            <v:path arrowok="t" o:connecttype="custom" o:connectlocs="6565900,0;0,459079" o:connectangles="0,0"/>
            <w10:wrap anchorx="page" anchory="page"/>
          </v:shape>
        </w:pict>
      </w:r>
      <w:r>
        <w:rPr>
          <w:noProof/>
        </w:rPr>
        <w:pict>
          <v:shape id="Freeform 45" o:spid="_x0000_s1083" style="position:absolute;margin-left:18pt;margin-top:465.9pt;width:517pt;height:40.2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r6ngMAABY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" path="m2128,c1206,166,400,161,,143e" filled="f" fillcolor="#fffffe" strokecolor="#fffffe" strokeweight=".17711mm">
            <v:stroke joinstyle="miter"/>
            <v:shadow color="#8c8682"/>
            <v:path arrowok="t" o:connecttype="custom" o:connectlocs="6565900,0;0,440350" o:connectangles="0,0"/>
            <w10:wrap anchorx="page" anchory="page"/>
          </v:shape>
        </w:pict>
      </w:r>
      <w:r>
        <w:rPr>
          <w:noProof/>
        </w:rPr>
        <w:pict>
          <v:shape id="Freeform 44" o:spid="_x0000_s1084" style="position:absolute;margin-left:18pt;margin-top:473.65pt;width:517pt;height:40.7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PSpAMAABY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" path="m2128,c1205,168,397,164,,146e" filled="f" fillcolor="#fffffe" strokecolor="#efb32f" strokeweight=".17711mm">
            <v:stroke joinstyle="miter"/>
            <v:shadow color="#8c8682"/>
            <v:path arrowok="t" o:connecttype="custom" o:connectlocs="6565900,0;0,449754" o:connectangles="0,0"/>
            <w10:wrap anchorx="page" anchory="page"/>
          </v:shape>
        </w:pict>
      </w:r>
      <w:r>
        <w:rPr>
          <w:noProof/>
        </w:rPr>
        <w:pict>
          <v:shape id="Freeform 43" o:spid="_x0000_s1085" style="position:absolute;margin-left:18pt;margin-top:464.2pt;width:517pt;height:43.9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" path="m2128,c1207,178,398,181,,168e" filled="f" fillcolor="#fffffe" strokecolor="#fffffe" strokeweight=".17711mm">
            <v:stroke joinstyle="miter"/>
            <v:shadow color="#8c8682"/>
            <v:path arrowok="t" o:connecttype="custom" o:connectlocs="6565900,0;0,517486" o:connectangles="0,0"/>
            <w10:wrap anchorx="page" anchory="page"/>
          </v:shape>
        </w:pict>
      </w:r>
      <w:r>
        <w:rPr>
          <w:noProof/>
        </w:rPr>
        <w:pict>
          <v:shape id="Freeform 42" o:spid="_x0000_s1086" style="position:absolute;margin-left:18pt;margin-top:461.25pt;width:517pt;height:36.6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M8oAMAABY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" path="m2128,c1195,151,387,130,,106e" filled="f" fillcolor="#fffffe" strokecolor="#fffffe" strokeweight=".17711mm">
            <v:stroke joinstyle="miter"/>
            <v:shadow color="#8c8682"/>
            <v:path arrowok="t" o:connecttype="custom" o:connectlocs="6565900,0;0,326743" o:connectangles="0,0"/>
            <w10:wrap anchorx="page" anchory="page"/>
          </v:shape>
        </w:pict>
      </w:r>
      <w:r>
        <w:rPr>
          <w:noProof/>
        </w:rPr>
        <w:pict>
          <v:shape id="Freeform 41" o:spid="_x0000_s1087" style="position:absolute;margin-left:18pt;margin-top:462.3pt;width:517.5pt;height:131.7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" path="m2131,c1697,63,1312,98,1148,109,588,144,189,143,,144,,545,,545,,545v2131,,2131,,2131,l2131,xe" fillcolor="#2e3640" stroked="f" strokecolor="#212120">
            <v:shadow color="#8c8682"/>
            <v:path arrowok="t" o:connecttype="custom" o:connectlocs="6572250,0;3540565,334518;0,441932;0,1672590;6572250,1672590;6572250,0" o:connectangles="0,0,0,0,0,0"/>
            <w10:wrap anchorx="page" anchory="page"/>
          </v:shape>
        </w:pict>
      </w:r>
    </w:p>
    <w:sectPr w:rsidR="00B70BFC" w:rsidSect="00BF7EA0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C37B9"/>
    <w:multiLevelType w:val="hybridMultilevel"/>
    <w:tmpl w:val="ED10FFD4"/>
    <w:lvl w:ilvl="0" w:tplc="2B9A1182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00DBE"/>
    <w:multiLevelType w:val="hybridMultilevel"/>
    <w:tmpl w:val="D51E95BE"/>
    <w:lvl w:ilvl="0" w:tplc="3A3EAB66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A3261C"/>
    <w:multiLevelType w:val="hybridMultilevel"/>
    <w:tmpl w:val="80965F76"/>
    <w:lvl w:ilvl="0" w:tplc="613E1C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attachedTemplate r:id="rId1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0E5E"/>
    <w:rsid w:val="00005501"/>
    <w:rsid w:val="000241E9"/>
    <w:rsid w:val="00047015"/>
    <w:rsid w:val="000D247E"/>
    <w:rsid w:val="001221A5"/>
    <w:rsid w:val="00144587"/>
    <w:rsid w:val="00194B1B"/>
    <w:rsid w:val="001A0D5A"/>
    <w:rsid w:val="001A604A"/>
    <w:rsid w:val="001B326D"/>
    <w:rsid w:val="0022052F"/>
    <w:rsid w:val="0027755B"/>
    <w:rsid w:val="003A08C2"/>
    <w:rsid w:val="003A505C"/>
    <w:rsid w:val="003B7DE5"/>
    <w:rsid w:val="003D43F1"/>
    <w:rsid w:val="003D61FC"/>
    <w:rsid w:val="00453F73"/>
    <w:rsid w:val="004D34FD"/>
    <w:rsid w:val="0054068C"/>
    <w:rsid w:val="00541FA6"/>
    <w:rsid w:val="00545919"/>
    <w:rsid w:val="00572326"/>
    <w:rsid w:val="005E049A"/>
    <w:rsid w:val="005F70E4"/>
    <w:rsid w:val="00606D3B"/>
    <w:rsid w:val="00634245"/>
    <w:rsid w:val="006A2125"/>
    <w:rsid w:val="006A6E84"/>
    <w:rsid w:val="006D424F"/>
    <w:rsid w:val="006F7575"/>
    <w:rsid w:val="00865FA7"/>
    <w:rsid w:val="0086646B"/>
    <w:rsid w:val="00867FC1"/>
    <w:rsid w:val="008C0AA0"/>
    <w:rsid w:val="008C73EC"/>
    <w:rsid w:val="008D3BEE"/>
    <w:rsid w:val="008D404C"/>
    <w:rsid w:val="00904EDB"/>
    <w:rsid w:val="009D0E5E"/>
    <w:rsid w:val="009F5D7B"/>
    <w:rsid w:val="00A339BF"/>
    <w:rsid w:val="00A6339D"/>
    <w:rsid w:val="00A77ABC"/>
    <w:rsid w:val="00AA22E6"/>
    <w:rsid w:val="00B024DE"/>
    <w:rsid w:val="00B652A7"/>
    <w:rsid w:val="00B70BFC"/>
    <w:rsid w:val="00BB2978"/>
    <w:rsid w:val="00BF743D"/>
    <w:rsid w:val="00BF7EA0"/>
    <w:rsid w:val="00C3470B"/>
    <w:rsid w:val="00C52B41"/>
    <w:rsid w:val="00C55CAF"/>
    <w:rsid w:val="00CF0D9E"/>
    <w:rsid w:val="00D27C80"/>
    <w:rsid w:val="00E37AE9"/>
    <w:rsid w:val="00E57399"/>
    <w:rsid w:val="00E65CBA"/>
    <w:rsid w:val="00EF2FC1"/>
    <w:rsid w:val="00F01175"/>
    <w:rsid w:val="00F32A6B"/>
    <w:rsid w:val="00F43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EA0"/>
    <w:rPr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A08C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E57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57399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99"/>
    <w:qFormat/>
    <w:rsid w:val="00122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Technology%20business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brochure.dot</Template>
  <TotalTime>1</TotalTime>
  <Pages>2</Pages>
  <Words>8</Words>
  <Characters>52</Characters>
  <Application>Microsoft Office Outlook</Application>
  <DocSecurity>0</DocSecurity>
  <Lines>0</Lines>
  <Paragraphs>0</Paragraphs>
  <ScaleCrop>false</ScaleCrop>
  <Company>StockLayouts LLC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Dora  Lisa Henkhaus</cp:lastModifiedBy>
  <cp:revision>2</cp:revision>
  <cp:lastPrinted>2019-09-24T14:48:00Z</cp:lastPrinted>
  <dcterms:created xsi:type="dcterms:W3CDTF">2021-07-16T14:30:00Z</dcterms:created>
  <dcterms:modified xsi:type="dcterms:W3CDTF">2021-07-16T14:30:00Z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TC102580011033</vt:lpwstr>
  </property>
</Properties>
</file>